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stheme="minorBidi"/>
          <w:b w:val="0"/>
          <w:bCs w:val="0"/>
          <w:color w:val="auto"/>
          <w:sz w:val="36"/>
          <w:szCs w:val="36"/>
        </w:rPr>
        <w:id w:val="-45212764"/>
        <w:lock w:val="contentLocked"/>
        <w:placeholder>
          <w:docPart w:val="75345A4E90614110878F5A6D2DDC083F"/>
        </w:placeholder>
        <w:group/>
      </w:sdtPr>
      <w:sdtEndPr>
        <w:rPr>
          <w:sz w:val="18"/>
          <w:szCs w:val="22"/>
        </w:rPr>
      </w:sdtEndPr>
      <w:sdtContent>
        <w:p w:rsidR="0056618A" w:rsidRPr="00E94726" w:rsidRDefault="000916E2" w:rsidP="00377147">
          <w:pPr>
            <w:pStyle w:val="Otsikko1"/>
            <w:rPr>
              <w:sz w:val="36"/>
              <w:szCs w:val="36"/>
            </w:rPr>
          </w:pPr>
          <w:r w:rsidRPr="00E94726">
            <w:rPr>
              <w:sz w:val="36"/>
              <w:szCs w:val="36"/>
            </w:rPr>
            <w:t>Kanta-asiakkaan liittymislomake</w:t>
          </w:r>
        </w:p>
        <w:tbl>
          <w:tblPr>
            <w:tblStyle w:val="TaulukkoRuudukko"/>
            <w:tblW w:w="0" w:type="auto"/>
            <w:tblLook w:val="04A0" w:firstRow="1" w:lastRow="0" w:firstColumn="1" w:lastColumn="0" w:noHBand="0" w:noVBand="1"/>
          </w:tblPr>
          <w:tblGrid>
            <w:gridCol w:w="2075"/>
            <w:gridCol w:w="7533"/>
          </w:tblGrid>
          <w:tr w:rsidR="000916E2" w:rsidTr="003812FE">
            <w:tc>
              <w:tcPr>
                <w:tcW w:w="2093" w:type="dxa"/>
                <w:tcBorders>
                  <w:top w:val="nil"/>
                  <w:left w:val="nil"/>
                  <w:bottom w:val="nil"/>
                  <w:right w:val="single" w:sz="24" w:space="0" w:color="00B050"/>
                </w:tcBorders>
              </w:tcPr>
              <w:p w:rsidR="000916E2" w:rsidRDefault="000916E2" w:rsidP="000916E2">
                <w:r>
                  <w:t>Nimi</w:t>
                </w:r>
              </w:p>
            </w:tc>
            <w:sdt>
              <w:sdtPr>
                <w:id w:val="-121465647"/>
                <w:placeholder>
                  <w:docPart w:val="CC9D7A83AADD44DA924F76D08395FC8F"/>
                </w:placeholder>
                <w:showingPlcHdr/>
                <w:text/>
              </w:sdtPr>
              <w:sdtEndPr/>
              <w:sdtContent>
                <w:tc>
                  <w:tcPr>
                    <w:tcW w:w="7685" w:type="dxa"/>
                    <w:tcBorders>
                      <w:top w:val="single" w:sz="24" w:space="0" w:color="00B050"/>
                      <w:left w:val="single" w:sz="24" w:space="0" w:color="00B050"/>
                      <w:bottom w:val="single" w:sz="24" w:space="0" w:color="00B050"/>
                      <w:right w:val="single" w:sz="24" w:space="0" w:color="00B050"/>
                    </w:tcBorders>
                  </w:tcPr>
                  <w:p w:rsidR="000916E2" w:rsidRDefault="007A37C1" w:rsidP="000916E2">
                    <w:r w:rsidRPr="00736C43">
                      <w:rPr>
                        <w:rStyle w:val="Paikkamerkkiteksti"/>
                      </w:rPr>
                      <w:t>Kirjoita tekstiä napsauttamalla tätä.</w:t>
                    </w:r>
                  </w:p>
                </w:tc>
              </w:sdtContent>
            </w:sdt>
          </w:tr>
          <w:tr w:rsidR="000916E2" w:rsidTr="003812FE">
            <w:tc>
              <w:tcPr>
                <w:tcW w:w="2093" w:type="dxa"/>
                <w:tcBorders>
                  <w:top w:val="nil"/>
                  <w:left w:val="nil"/>
                  <w:bottom w:val="nil"/>
                  <w:right w:val="single" w:sz="24" w:space="0" w:color="00B050"/>
                </w:tcBorders>
              </w:tcPr>
              <w:p w:rsidR="000916E2" w:rsidRDefault="007A37C1" w:rsidP="000916E2">
                <w:r>
                  <w:t>Henkilötunnus</w:t>
                </w:r>
              </w:p>
            </w:tc>
            <w:sdt>
              <w:sdtPr>
                <w:id w:val="347991112"/>
                <w:placeholder>
                  <w:docPart w:val="0EC61C810B344E318459E7B979022049"/>
                </w:placeholder>
                <w:showingPlcHdr/>
                <w:text/>
              </w:sdtPr>
              <w:sdtEndPr/>
              <w:sdtContent>
                <w:tc>
                  <w:tcPr>
                    <w:tcW w:w="7685" w:type="dxa"/>
                    <w:tcBorders>
                      <w:top w:val="single" w:sz="24" w:space="0" w:color="00B050"/>
                      <w:left w:val="single" w:sz="24" w:space="0" w:color="00B050"/>
                      <w:bottom w:val="single" w:sz="24" w:space="0" w:color="00B050"/>
                      <w:right w:val="single" w:sz="24" w:space="0" w:color="00B050"/>
                    </w:tcBorders>
                  </w:tcPr>
                  <w:p w:rsidR="000916E2" w:rsidRDefault="007A37C1" w:rsidP="000916E2">
                    <w:r w:rsidRPr="00736C43">
                      <w:rPr>
                        <w:rStyle w:val="Paikkamerkkiteksti"/>
                      </w:rPr>
                      <w:t>Kirjoita tekstiä napsauttamalla tätä.</w:t>
                    </w:r>
                  </w:p>
                </w:tc>
              </w:sdtContent>
            </w:sdt>
          </w:tr>
          <w:tr w:rsidR="007A37C1" w:rsidTr="003812FE">
            <w:tc>
              <w:tcPr>
                <w:tcW w:w="2093" w:type="dxa"/>
                <w:tcBorders>
                  <w:top w:val="nil"/>
                  <w:left w:val="nil"/>
                  <w:bottom w:val="nil"/>
                  <w:right w:val="single" w:sz="24" w:space="0" w:color="00B050"/>
                </w:tcBorders>
              </w:tcPr>
              <w:p w:rsidR="007A37C1" w:rsidRDefault="007A37C1" w:rsidP="000916E2">
                <w:pPr>
                  <w:rPr>
                    <w:noProof/>
                    <w:lang w:eastAsia="fi-FI"/>
                  </w:rPr>
                </w:pPr>
                <w:r>
                  <w:rPr>
                    <w:noProof/>
                    <w:lang w:eastAsia="fi-FI"/>
                  </w:rPr>
                  <w:t>Osoite</w:t>
                </w:r>
              </w:p>
            </w:tc>
            <w:sdt>
              <w:sdtPr>
                <w:rPr>
                  <w:noProof/>
                  <w:lang w:eastAsia="fi-FI"/>
                </w:rPr>
                <w:id w:val="361106834"/>
                <w:placeholder>
                  <w:docPart w:val="6FA49D486E8E4510BA2CE4E4E8D4834A"/>
                </w:placeholder>
                <w:showingPlcHdr/>
                <w:text/>
              </w:sdtPr>
              <w:sdtEndPr/>
              <w:sdtContent>
                <w:tc>
                  <w:tcPr>
                    <w:tcW w:w="7685" w:type="dxa"/>
                    <w:tcBorders>
                      <w:top w:val="single" w:sz="24" w:space="0" w:color="00B050"/>
                      <w:left w:val="single" w:sz="24" w:space="0" w:color="00B050"/>
                      <w:bottom w:val="single" w:sz="24" w:space="0" w:color="00B050"/>
                      <w:right w:val="single" w:sz="24" w:space="0" w:color="00B050"/>
                    </w:tcBorders>
                  </w:tcPr>
                  <w:p w:rsidR="007A37C1" w:rsidRDefault="007A37C1" w:rsidP="000916E2">
                    <w:pPr>
                      <w:rPr>
                        <w:noProof/>
                        <w:lang w:eastAsia="fi-FI"/>
                      </w:rPr>
                    </w:pPr>
                    <w:r w:rsidRPr="00736C43">
                      <w:rPr>
                        <w:rStyle w:val="Paikkamerkkiteksti"/>
                      </w:rPr>
                      <w:t>Kirjoita tekstiä napsauttamalla tätä.</w:t>
                    </w:r>
                  </w:p>
                </w:tc>
              </w:sdtContent>
            </w:sdt>
          </w:tr>
          <w:tr w:rsidR="007A37C1" w:rsidTr="003812FE">
            <w:tc>
              <w:tcPr>
                <w:tcW w:w="2093" w:type="dxa"/>
                <w:tcBorders>
                  <w:top w:val="nil"/>
                  <w:left w:val="nil"/>
                  <w:bottom w:val="nil"/>
                  <w:right w:val="single" w:sz="24" w:space="0" w:color="00B050"/>
                </w:tcBorders>
              </w:tcPr>
              <w:p w:rsidR="007A37C1" w:rsidRDefault="007A37C1" w:rsidP="000916E2">
                <w:pPr>
                  <w:rPr>
                    <w:noProof/>
                    <w:lang w:eastAsia="fi-FI"/>
                  </w:rPr>
                </w:pPr>
                <w:r>
                  <w:rPr>
                    <w:noProof/>
                    <w:lang w:eastAsia="fi-FI"/>
                  </w:rPr>
                  <w:t>Puhelin</w:t>
                </w:r>
              </w:p>
            </w:tc>
            <w:sdt>
              <w:sdtPr>
                <w:rPr>
                  <w:noProof/>
                  <w:lang w:eastAsia="fi-FI"/>
                </w:rPr>
                <w:id w:val="-1607260888"/>
                <w:placeholder>
                  <w:docPart w:val="1505A36172DF4307B10DC838C30515A3"/>
                </w:placeholder>
                <w:showingPlcHdr/>
                <w:text/>
              </w:sdtPr>
              <w:sdtEndPr/>
              <w:sdtContent>
                <w:tc>
                  <w:tcPr>
                    <w:tcW w:w="7685" w:type="dxa"/>
                    <w:tcBorders>
                      <w:top w:val="single" w:sz="24" w:space="0" w:color="00B050"/>
                      <w:left w:val="single" w:sz="24" w:space="0" w:color="00B050"/>
                      <w:bottom w:val="single" w:sz="24" w:space="0" w:color="00B050"/>
                      <w:right w:val="single" w:sz="24" w:space="0" w:color="00B050"/>
                    </w:tcBorders>
                  </w:tcPr>
                  <w:p w:rsidR="007A37C1" w:rsidRDefault="007A37C1" w:rsidP="000916E2">
                    <w:pPr>
                      <w:rPr>
                        <w:noProof/>
                        <w:lang w:eastAsia="fi-FI"/>
                      </w:rPr>
                    </w:pPr>
                    <w:r w:rsidRPr="00736C43">
                      <w:rPr>
                        <w:rStyle w:val="Paikkamerkkiteksti"/>
                      </w:rPr>
                      <w:t>Kirjoita tekstiä napsauttamalla tätä.</w:t>
                    </w:r>
                  </w:p>
                </w:tc>
              </w:sdtContent>
            </w:sdt>
          </w:tr>
          <w:tr w:rsidR="00EC7B7E" w:rsidTr="003812FE">
            <w:tc>
              <w:tcPr>
                <w:tcW w:w="2093" w:type="dxa"/>
                <w:tcBorders>
                  <w:top w:val="nil"/>
                  <w:left w:val="nil"/>
                  <w:bottom w:val="nil"/>
                  <w:right w:val="single" w:sz="24" w:space="0" w:color="00B050"/>
                </w:tcBorders>
              </w:tcPr>
              <w:p w:rsidR="00EC7B7E" w:rsidRDefault="007A37C1" w:rsidP="000916E2">
                <w:pPr>
                  <w:rPr>
                    <w:noProof/>
                    <w:lang w:eastAsia="fi-FI"/>
                  </w:rPr>
                </w:pPr>
                <w:r>
                  <w:rPr>
                    <w:noProof/>
                    <w:lang w:eastAsia="fi-FI"/>
                  </w:rPr>
                  <w:t>Sähköposti</w:t>
                </w:r>
              </w:p>
            </w:tc>
            <w:sdt>
              <w:sdtPr>
                <w:rPr>
                  <w:noProof/>
                  <w:lang w:eastAsia="fi-FI"/>
                </w:rPr>
                <w:id w:val="-671496661"/>
                <w:placeholder>
                  <w:docPart w:val="6E709E84E07E4B8B93A117326A86F9DA"/>
                </w:placeholder>
                <w:showingPlcHdr/>
                <w:text/>
              </w:sdtPr>
              <w:sdtEndPr/>
              <w:sdtContent>
                <w:tc>
                  <w:tcPr>
                    <w:tcW w:w="7685" w:type="dxa"/>
                    <w:tcBorders>
                      <w:top w:val="single" w:sz="24" w:space="0" w:color="00B050"/>
                      <w:left w:val="single" w:sz="24" w:space="0" w:color="00B050"/>
                      <w:bottom w:val="single" w:sz="24" w:space="0" w:color="00B050"/>
                      <w:right w:val="single" w:sz="24" w:space="0" w:color="00B050"/>
                    </w:tcBorders>
                  </w:tcPr>
                  <w:p w:rsidR="00EC7B7E" w:rsidRDefault="007A37C1" w:rsidP="000916E2">
                    <w:pPr>
                      <w:rPr>
                        <w:noProof/>
                        <w:lang w:eastAsia="fi-FI"/>
                      </w:rPr>
                    </w:pPr>
                    <w:r w:rsidRPr="00736C43">
                      <w:rPr>
                        <w:rStyle w:val="Paikkamerkkiteksti"/>
                      </w:rPr>
                      <w:t>Kirjoita tekstiä napsauttamalla tätä.</w:t>
                    </w:r>
                  </w:p>
                </w:tc>
              </w:sdtContent>
            </w:sdt>
          </w:tr>
          <w:tr w:rsidR="00EC7B7E" w:rsidTr="003812FE">
            <w:tc>
              <w:tcPr>
                <w:tcW w:w="2093" w:type="dxa"/>
                <w:tcBorders>
                  <w:top w:val="nil"/>
                  <w:left w:val="nil"/>
                  <w:bottom w:val="nil"/>
                  <w:right w:val="single" w:sz="24" w:space="0" w:color="00B050"/>
                </w:tcBorders>
              </w:tcPr>
              <w:p w:rsidR="00EC7B7E" w:rsidRDefault="007A37C1" w:rsidP="000916E2">
                <w:pPr>
                  <w:rPr>
                    <w:noProof/>
                    <w:lang w:eastAsia="fi-FI"/>
                  </w:rPr>
                </w:pPr>
                <w:r>
                  <w:rPr>
                    <w:noProof/>
                    <w:lang w:eastAsia="fi-FI"/>
                  </w:rPr>
                  <w:t>Yliherkkyydet</w:t>
                </w:r>
              </w:p>
            </w:tc>
            <w:sdt>
              <w:sdtPr>
                <w:rPr>
                  <w:noProof/>
                  <w:lang w:eastAsia="fi-FI"/>
                </w:rPr>
                <w:id w:val="604391748"/>
                <w:placeholder>
                  <w:docPart w:val="5F39AC38C87144118BA5EB63B3952F3C"/>
                </w:placeholder>
                <w:showingPlcHdr/>
                <w:text/>
              </w:sdtPr>
              <w:sdtEndPr/>
              <w:sdtContent>
                <w:tc>
                  <w:tcPr>
                    <w:tcW w:w="7685" w:type="dxa"/>
                    <w:tcBorders>
                      <w:top w:val="single" w:sz="24" w:space="0" w:color="00B050"/>
                      <w:left w:val="single" w:sz="24" w:space="0" w:color="00B050"/>
                      <w:bottom w:val="single" w:sz="24" w:space="0" w:color="00B050"/>
                      <w:right w:val="single" w:sz="24" w:space="0" w:color="00B050"/>
                    </w:tcBorders>
                  </w:tcPr>
                  <w:p w:rsidR="00EC7B7E" w:rsidRDefault="007A37C1" w:rsidP="000916E2">
                    <w:pPr>
                      <w:rPr>
                        <w:noProof/>
                        <w:lang w:eastAsia="fi-FI"/>
                      </w:rPr>
                    </w:pPr>
                    <w:r w:rsidRPr="00736C43">
                      <w:rPr>
                        <w:rStyle w:val="Paikkamerkkiteksti"/>
                      </w:rPr>
                      <w:t>Kirjoita tekstiä napsauttamalla tätä.</w:t>
                    </w:r>
                  </w:p>
                </w:tc>
              </w:sdtContent>
            </w:sdt>
          </w:tr>
          <w:tr w:rsidR="007A37C1" w:rsidTr="003812FE">
            <w:tc>
              <w:tcPr>
                <w:tcW w:w="2093" w:type="dxa"/>
                <w:tcBorders>
                  <w:top w:val="nil"/>
                  <w:left w:val="nil"/>
                  <w:bottom w:val="nil"/>
                  <w:right w:val="single" w:sz="24" w:space="0" w:color="00B050"/>
                </w:tcBorders>
              </w:tcPr>
              <w:p w:rsidR="007A37C1" w:rsidRDefault="007A37C1" w:rsidP="000916E2">
                <w:r>
                  <w:t>Muuta huomioitavaa</w:t>
                </w:r>
              </w:p>
            </w:tc>
            <w:sdt>
              <w:sdtPr>
                <w:id w:val="511498861"/>
                <w:placeholder>
                  <w:docPart w:val="E59BD1104972402E84F340D36656DE3A"/>
                </w:placeholder>
                <w:showingPlcHdr/>
                <w:text/>
              </w:sdtPr>
              <w:sdtEndPr/>
              <w:sdtContent>
                <w:tc>
                  <w:tcPr>
                    <w:tcW w:w="7685" w:type="dxa"/>
                    <w:tcBorders>
                      <w:top w:val="single" w:sz="24" w:space="0" w:color="00B050"/>
                      <w:left w:val="single" w:sz="24" w:space="0" w:color="00B050"/>
                      <w:bottom w:val="single" w:sz="24" w:space="0" w:color="00B050"/>
                      <w:right w:val="single" w:sz="24" w:space="0" w:color="00B050"/>
                    </w:tcBorders>
                  </w:tcPr>
                  <w:p w:rsidR="007A37C1" w:rsidRDefault="007A37C1" w:rsidP="000916E2">
                    <w:r w:rsidRPr="00736C43">
                      <w:rPr>
                        <w:rStyle w:val="Paikkamerkkiteksti"/>
                      </w:rPr>
                      <w:t>Kirjoita tekstiä napsauttamalla tätä.</w:t>
                    </w:r>
                  </w:p>
                </w:tc>
              </w:sdtContent>
            </w:sdt>
          </w:tr>
        </w:tbl>
        <w:p w:rsidR="00E94726" w:rsidRDefault="00E94726" w:rsidP="00B93158">
          <w:pPr>
            <w:pStyle w:val="Otsikko2"/>
            <w:rPr>
              <w:sz w:val="28"/>
              <w:szCs w:val="28"/>
            </w:rPr>
          </w:pPr>
        </w:p>
        <w:p w:rsidR="00B93158" w:rsidRPr="00E94726" w:rsidRDefault="00B93158" w:rsidP="00B93158">
          <w:pPr>
            <w:pStyle w:val="Otsikko2"/>
            <w:rPr>
              <w:sz w:val="28"/>
              <w:szCs w:val="28"/>
            </w:rPr>
          </w:pPr>
          <w:r w:rsidRPr="00E94726">
            <w:rPr>
              <w:sz w:val="28"/>
              <w:szCs w:val="28"/>
            </w:rPr>
            <w:t>Kanta-asiakkaaksi liittymisen ehdot</w:t>
          </w:r>
          <w:bookmarkStart w:id="0" w:name="_GoBack"/>
          <w:bookmarkEnd w:id="0"/>
        </w:p>
        <w:p w:rsidR="00B93158" w:rsidRDefault="00B93158" w:rsidP="00B93158">
          <w:r>
            <w:t xml:space="preserve">Hyväksymällä tämän sopimuksen ehdot annan Uudenkaupungin 1. apteekille luvan tietojeni tallentamiseen ja käyttöön. Sitoudun myös ilmoittamaan henkilötiedoissani tapahtuvat muutokset viipymättä apteekille. Apteekilla on oikeus pitää ostoistani rekisteriä seurantaa varten. Rekisteritietojani käsitellään luottamuksellisesti eikä niitä luovuteta ulkopuolisille. </w:t>
          </w:r>
        </w:p>
        <w:p w:rsidR="00B93158" w:rsidRDefault="00B93158" w:rsidP="00B93158">
          <w:r>
            <w:t xml:space="preserve">Kanta-asiakkuuteni päättyy ja siihen liittyvät rekisteritiedot poistetaan Uudenkaupungin 1. apteekin asiakasrekisteristä, mikäli en ole asioinut Uudenkaupungin 1. apteekissa edellisen </w:t>
          </w:r>
          <w:r w:rsidR="009A044B">
            <w:t>12 kuukauden</w:t>
          </w:r>
          <w:r>
            <w:t xml:space="preserve"> aikana tai milloin tahansa halutessani päättää kanta-asiakkuuden. </w:t>
          </w:r>
        </w:p>
        <w:p w:rsidR="00B93158" w:rsidRDefault="00B93158" w:rsidP="00B93158">
          <w:r>
            <w:t>Kela-kortti toimii myös kanta-asiakaskorttina ja se tulee esittää kanta-asiakasetujen hyödyntämiseksi ja ostokertymän kirjaamiseksi kassalla ja reseptintoimituksessa. Kanta-asiakaskorttina voi myös toimia jokin muu henkilötunnuksen sisältävä henkilökortti (esim. ajokortti tai henkilökortti).</w:t>
          </w:r>
        </w:p>
        <w:p w:rsidR="00B93158" w:rsidRDefault="00B93158" w:rsidP="00B93158">
          <w:r>
            <w:t>Uudenkaupungin 1. apteekki pidättää oikeuden mahdollisiin muutoksiin.</w:t>
          </w:r>
        </w:p>
        <w:p w:rsidR="003812FE" w:rsidRDefault="003812FE" w:rsidP="00B93158"/>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8968"/>
          </w:tblGrid>
          <w:tr w:rsidR="00EC7B7E" w:rsidTr="003812FE">
            <w:sdt>
              <w:sdtPr>
                <w:id w:val="1727952508"/>
                <w14:checkbox>
                  <w14:checked w14:val="0"/>
                  <w14:checkedState w14:val="2612" w14:font="MS Gothic"/>
                  <w14:uncheckedState w14:val="2610" w14:font="MS Gothic"/>
                </w14:checkbox>
              </w:sdtPr>
              <w:sdtEndPr/>
              <w:sdtContent>
                <w:tc>
                  <w:tcPr>
                    <w:tcW w:w="675" w:type="dxa"/>
                  </w:tcPr>
                  <w:p w:rsidR="00EC7B7E" w:rsidRDefault="00B93158" w:rsidP="000916E2">
                    <w:r>
                      <w:rPr>
                        <w:rFonts w:ascii="MS Gothic" w:eastAsia="MS Gothic" w:hAnsi="MS Gothic" w:hint="eastAsia"/>
                      </w:rPr>
                      <w:t>☐</w:t>
                    </w:r>
                  </w:p>
                </w:tc>
              </w:sdtContent>
            </w:sdt>
            <w:tc>
              <w:tcPr>
                <w:tcW w:w="9103" w:type="dxa"/>
              </w:tcPr>
              <w:p w:rsidR="00EC7B7E" w:rsidRDefault="00EC7B7E" w:rsidP="000916E2">
                <w:r>
                  <w:t>Minulle saa lähettää kanta-asiakkuuteeni liittyviä viestejä ja asiakaspostia</w:t>
                </w:r>
              </w:p>
            </w:tc>
          </w:tr>
          <w:tr w:rsidR="00EC7B7E" w:rsidTr="003812FE">
            <w:sdt>
              <w:sdtPr>
                <w:id w:val="-895586591"/>
                <w14:checkbox>
                  <w14:checked w14:val="0"/>
                  <w14:checkedState w14:val="2612" w14:font="MS Gothic"/>
                  <w14:uncheckedState w14:val="2610" w14:font="MS Gothic"/>
                </w14:checkbox>
              </w:sdtPr>
              <w:sdtEndPr/>
              <w:sdtContent>
                <w:tc>
                  <w:tcPr>
                    <w:tcW w:w="675" w:type="dxa"/>
                  </w:tcPr>
                  <w:p w:rsidR="00EC7B7E" w:rsidRDefault="005F0D52" w:rsidP="000916E2">
                    <w:r>
                      <w:rPr>
                        <w:rFonts w:ascii="MS Gothic" w:eastAsia="MS Gothic" w:hAnsi="MS Gothic" w:hint="eastAsia"/>
                      </w:rPr>
                      <w:t>☐</w:t>
                    </w:r>
                  </w:p>
                </w:tc>
              </w:sdtContent>
            </w:sdt>
            <w:tc>
              <w:tcPr>
                <w:tcW w:w="9103" w:type="dxa"/>
              </w:tcPr>
              <w:p w:rsidR="00EC7B7E" w:rsidRDefault="00EC7B7E" w:rsidP="000916E2">
                <w:r>
                  <w:t>Olen tutustunut kanta-asiakkaaksi liittymisen ehtoihin</w:t>
                </w:r>
              </w:p>
            </w:tc>
          </w:tr>
        </w:tbl>
        <w:p w:rsidR="00EC7B7E" w:rsidRPr="000916E2" w:rsidRDefault="00EC7B7E" w:rsidP="000916E2"/>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522"/>
            <w:gridCol w:w="4814"/>
          </w:tblGrid>
          <w:tr w:rsidR="00B93158" w:rsidTr="003812FE">
            <w:sdt>
              <w:sdtPr>
                <w:id w:val="1781911203"/>
                <w:placeholder>
                  <w:docPart w:val="B8686AFEA2D84938B138A0690341C514"/>
                </w:placeholder>
                <w:showingPlcHdr/>
                <w:date>
                  <w:dateFormat w:val="d.M.yyyy"/>
                  <w:lid w:val="fi-FI"/>
                  <w:storeMappedDataAs w:val="dateTime"/>
                  <w:calendar w:val="gregorian"/>
                </w:date>
              </w:sdtPr>
              <w:sdtEndPr/>
              <w:sdtContent>
                <w:tc>
                  <w:tcPr>
                    <w:tcW w:w="4361" w:type="dxa"/>
                    <w:tcBorders>
                      <w:bottom w:val="single" w:sz="6" w:space="0" w:color="auto"/>
                    </w:tcBorders>
                  </w:tcPr>
                  <w:p w:rsidR="00B93158" w:rsidRDefault="007A37C1" w:rsidP="000916E2">
                    <w:r w:rsidRPr="00736C43">
                      <w:rPr>
                        <w:rStyle w:val="Paikkamerkkiteksti"/>
                      </w:rPr>
                      <w:t>Kirjoita päivämäärä napsauttamalla tätä.</w:t>
                    </w:r>
                  </w:p>
                </w:tc>
              </w:sdtContent>
            </w:sdt>
            <w:tc>
              <w:tcPr>
                <w:tcW w:w="528" w:type="dxa"/>
              </w:tcPr>
              <w:p w:rsidR="00B93158" w:rsidRDefault="00B93158" w:rsidP="000916E2"/>
            </w:tc>
            <w:tc>
              <w:tcPr>
                <w:tcW w:w="4889" w:type="dxa"/>
                <w:tcBorders>
                  <w:bottom w:val="single" w:sz="6" w:space="0" w:color="auto"/>
                </w:tcBorders>
              </w:tcPr>
              <w:p w:rsidR="00B93158" w:rsidRDefault="00B93158" w:rsidP="000916E2"/>
            </w:tc>
          </w:tr>
          <w:tr w:rsidR="003C7B12" w:rsidTr="003812FE">
            <w:tc>
              <w:tcPr>
                <w:tcW w:w="4361" w:type="dxa"/>
                <w:tcBorders>
                  <w:top w:val="single" w:sz="6" w:space="0" w:color="auto"/>
                </w:tcBorders>
              </w:tcPr>
              <w:p w:rsidR="003C7B12" w:rsidRDefault="003C7B12" w:rsidP="000916E2">
                <w:r>
                  <w:t>päiväys</w:t>
                </w:r>
              </w:p>
            </w:tc>
            <w:tc>
              <w:tcPr>
                <w:tcW w:w="528" w:type="dxa"/>
              </w:tcPr>
              <w:p w:rsidR="003C7B12" w:rsidRDefault="003C7B12" w:rsidP="000916E2"/>
            </w:tc>
            <w:tc>
              <w:tcPr>
                <w:tcW w:w="4889" w:type="dxa"/>
                <w:tcBorders>
                  <w:top w:val="single" w:sz="6" w:space="0" w:color="auto"/>
                </w:tcBorders>
              </w:tcPr>
              <w:p w:rsidR="003C7B12" w:rsidRDefault="003C7B12" w:rsidP="000916E2">
                <w:r>
                  <w:t>Allekirjoitus</w:t>
                </w:r>
              </w:p>
            </w:tc>
          </w:tr>
        </w:tbl>
        <w:p w:rsidR="000916E2" w:rsidRDefault="00EC7B7E" w:rsidP="000916E2">
          <w:r>
            <w:t>Palauta lomake täytettynä ja allekirjoitettuna Uudenkaupungin 1. apteekkiin (Alinenkatu 28, 23500 Uusikaupunki)</w:t>
          </w:r>
        </w:p>
        <w:p w:rsidR="000916E2" w:rsidRPr="000916E2" w:rsidRDefault="00101BB1" w:rsidP="000916E2"/>
      </w:sdtContent>
    </w:sdt>
    <w:sectPr w:rsidR="000916E2" w:rsidRPr="000916E2">
      <w:headerReference w:type="even" r:id="rId7"/>
      <w:headerReference w:type="default" r:id="rId8"/>
      <w:headerReference w:type="first" r:id="rId9"/>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1BB1" w:rsidRDefault="00101BB1" w:rsidP="006D48AE">
      <w:pPr>
        <w:spacing w:before="0" w:after="0" w:line="240" w:lineRule="auto"/>
      </w:pPr>
      <w:r>
        <w:separator/>
      </w:r>
    </w:p>
  </w:endnote>
  <w:endnote w:type="continuationSeparator" w:id="0">
    <w:p w:rsidR="00101BB1" w:rsidRDefault="00101BB1" w:rsidP="006D48A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1BB1" w:rsidRDefault="00101BB1" w:rsidP="006D48AE">
      <w:pPr>
        <w:spacing w:before="0" w:after="0" w:line="240" w:lineRule="auto"/>
      </w:pPr>
      <w:r>
        <w:separator/>
      </w:r>
    </w:p>
  </w:footnote>
  <w:footnote w:type="continuationSeparator" w:id="0">
    <w:p w:rsidR="00101BB1" w:rsidRDefault="00101BB1" w:rsidP="006D48A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8AE" w:rsidRDefault="00101BB1">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078751" o:spid="_x0000_s2068" type="#_x0000_t75" style="position:absolute;margin-left:0;margin-top:0;width:595.2pt;height:841.9pt;z-index:-251657216;mso-position-horizontal:center;mso-position-horizontal-relative:margin;mso-position-vertical:center;mso-position-vertical-relative:margin" o:allowincell="f">
          <v:imagedata r:id="rId1" o:title="shutterstock_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8AE" w:rsidRDefault="006510B7">
    <w:pPr>
      <w:pStyle w:val="Yltunniste"/>
    </w:pPr>
    <w:r>
      <w:rPr>
        <w:noProof/>
        <w:lang w:eastAsia="fi-FI"/>
      </w:rPr>
      <w:drawing>
        <wp:inline distT="0" distB="0" distL="0" distR="0">
          <wp:extent cx="1733550" cy="970788"/>
          <wp:effectExtent l="0" t="0" r="0" b="127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1">
                    <a:extLst>
                      <a:ext uri="{28A0092B-C50C-407E-A947-70E740481C1C}">
                        <a14:useLocalDpi xmlns:a14="http://schemas.microsoft.com/office/drawing/2010/main" val="0"/>
                      </a:ext>
                    </a:extLst>
                  </a:blip>
                  <a:stretch>
                    <a:fillRect/>
                  </a:stretch>
                </pic:blipFill>
                <pic:spPr>
                  <a:xfrm>
                    <a:off x="0" y="0"/>
                    <a:ext cx="1737428" cy="972960"/>
                  </a:xfrm>
                  <a:prstGeom prst="rect">
                    <a:avLst/>
                  </a:prstGeom>
                </pic:spPr>
              </pic:pic>
            </a:graphicData>
          </a:graphic>
        </wp:inline>
      </w:drawing>
    </w:r>
    <w:r w:rsidR="00101BB1">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078752" o:spid="_x0000_s2069" type="#_x0000_t75" style="position:absolute;margin-left:0;margin-top:0;width:595.2pt;height:841.9pt;z-index:-251656192;mso-position-horizontal:center;mso-position-horizontal-relative:margin;mso-position-vertical:center;mso-position-vertical-relative:margin" o:allowincell="f">
          <v:imagedata r:id="rId2" o:title="shutterstock_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8AE" w:rsidRDefault="00101BB1">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078750" o:spid="_x0000_s2067" type="#_x0000_t75" style="position:absolute;margin-left:0;margin-top:0;width:595.2pt;height:841.9pt;z-index:-251658240;mso-position-horizontal:center;mso-position-horizontal-relative:margin;mso-position-vertical:center;mso-position-vertical-relative:margin" o:allowincell="f">
          <v:imagedata r:id="rId1" o:title="shutterstock_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AA3FF2"/>
    <w:multiLevelType w:val="hybridMultilevel"/>
    <w:tmpl w:val="C070391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5BEF3A32"/>
    <w:multiLevelType w:val="hybridMultilevel"/>
    <w:tmpl w:val="7F9047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7D241FBF"/>
    <w:multiLevelType w:val="multilevel"/>
    <w:tmpl w:val="5A6A0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F49"/>
    <w:rsid w:val="0000071D"/>
    <w:rsid w:val="00000963"/>
    <w:rsid w:val="00002F6F"/>
    <w:rsid w:val="00004DFB"/>
    <w:rsid w:val="00005798"/>
    <w:rsid w:val="0000759A"/>
    <w:rsid w:val="0001027F"/>
    <w:rsid w:val="00014DC2"/>
    <w:rsid w:val="00020409"/>
    <w:rsid w:val="00022E5C"/>
    <w:rsid w:val="000268AF"/>
    <w:rsid w:val="000305BD"/>
    <w:rsid w:val="00030D9E"/>
    <w:rsid w:val="00032D4B"/>
    <w:rsid w:val="00034CDF"/>
    <w:rsid w:val="00036CAA"/>
    <w:rsid w:val="0003756E"/>
    <w:rsid w:val="00037B3F"/>
    <w:rsid w:val="00037B8E"/>
    <w:rsid w:val="00041BBD"/>
    <w:rsid w:val="000437A3"/>
    <w:rsid w:val="000449B7"/>
    <w:rsid w:val="00045F92"/>
    <w:rsid w:val="00046984"/>
    <w:rsid w:val="00050256"/>
    <w:rsid w:val="00057542"/>
    <w:rsid w:val="000614AA"/>
    <w:rsid w:val="00070F0C"/>
    <w:rsid w:val="0007479B"/>
    <w:rsid w:val="00076338"/>
    <w:rsid w:val="00081675"/>
    <w:rsid w:val="000844A4"/>
    <w:rsid w:val="00087E29"/>
    <w:rsid w:val="000916E2"/>
    <w:rsid w:val="00095CD5"/>
    <w:rsid w:val="00096E3F"/>
    <w:rsid w:val="000A63FC"/>
    <w:rsid w:val="000B2514"/>
    <w:rsid w:val="000B2D7F"/>
    <w:rsid w:val="000B57E1"/>
    <w:rsid w:val="000B5863"/>
    <w:rsid w:val="000B690E"/>
    <w:rsid w:val="000C27DB"/>
    <w:rsid w:val="000C37FA"/>
    <w:rsid w:val="000C3BC8"/>
    <w:rsid w:val="000C43E1"/>
    <w:rsid w:val="000C71DA"/>
    <w:rsid w:val="000D0E3C"/>
    <w:rsid w:val="000D3564"/>
    <w:rsid w:val="000D3A9C"/>
    <w:rsid w:val="000D4DF2"/>
    <w:rsid w:val="000E2875"/>
    <w:rsid w:val="000E3163"/>
    <w:rsid w:val="000F2F66"/>
    <w:rsid w:val="000F7698"/>
    <w:rsid w:val="000F7999"/>
    <w:rsid w:val="000F7BC1"/>
    <w:rsid w:val="00101BB1"/>
    <w:rsid w:val="0010206D"/>
    <w:rsid w:val="001032FC"/>
    <w:rsid w:val="00105C6A"/>
    <w:rsid w:val="0011076E"/>
    <w:rsid w:val="0011108F"/>
    <w:rsid w:val="00112783"/>
    <w:rsid w:val="00112FEF"/>
    <w:rsid w:val="00113425"/>
    <w:rsid w:val="00113B4E"/>
    <w:rsid w:val="00114270"/>
    <w:rsid w:val="0011509C"/>
    <w:rsid w:val="001205D7"/>
    <w:rsid w:val="00120E9F"/>
    <w:rsid w:val="00120F19"/>
    <w:rsid w:val="00124A98"/>
    <w:rsid w:val="00130602"/>
    <w:rsid w:val="00132598"/>
    <w:rsid w:val="001328E7"/>
    <w:rsid w:val="001337E7"/>
    <w:rsid w:val="0013395C"/>
    <w:rsid w:val="001339C9"/>
    <w:rsid w:val="001339F6"/>
    <w:rsid w:val="0013527D"/>
    <w:rsid w:val="0013605A"/>
    <w:rsid w:val="00137C9F"/>
    <w:rsid w:val="001400C7"/>
    <w:rsid w:val="00141979"/>
    <w:rsid w:val="00143392"/>
    <w:rsid w:val="001441A7"/>
    <w:rsid w:val="00145116"/>
    <w:rsid w:val="00145BEE"/>
    <w:rsid w:val="00154CC5"/>
    <w:rsid w:val="00161E90"/>
    <w:rsid w:val="0016351E"/>
    <w:rsid w:val="00167A91"/>
    <w:rsid w:val="00170A8D"/>
    <w:rsid w:val="001740A7"/>
    <w:rsid w:val="0017465A"/>
    <w:rsid w:val="001801FB"/>
    <w:rsid w:val="00180468"/>
    <w:rsid w:val="001807EB"/>
    <w:rsid w:val="00180D78"/>
    <w:rsid w:val="00183C49"/>
    <w:rsid w:val="00186551"/>
    <w:rsid w:val="00193D8A"/>
    <w:rsid w:val="001A2692"/>
    <w:rsid w:val="001A317E"/>
    <w:rsid w:val="001A49A5"/>
    <w:rsid w:val="001A5479"/>
    <w:rsid w:val="001B6FA1"/>
    <w:rsid w:val="001C3991"/>
    <w:rsid w:val="001C4BBC"/>
    <w:rsid w:val="001C5BDA"/>
    <w:rsid w:val="001D09AF"/>
    <w:rsid w:val="001D4C66"/>
    <w:rsid w:val="001E35C8"/>
    <w:rsid w:val="001E3E30"/>
    <w:rsid w:val="001E4811"/>
    <w:rsid w:val="001E6AD3"/>
    <w:rsid w:val="001E70D0"/>
    <w:rsid w:val="001F067F"/>
    <w:rsid w:val="001F1F8F"/>
    <w:rsid w:val="001F2162"/>
    <w:rsid w:val="001F4405"/>
    <w:rsid w:val="001F644A"/>
    <w:rsid w:val="001F6507"/>
    <w:rsid w:val="00211B28"/>
    <w:rsid w:val="002129A2"/>
    <w:rsid w:val="00217C26"/>
    <w:rsid w:val="002212B7"/>
    <w:rsid w:val="002232FD"/>
    <w:rsid w:val="002257D1"/>
    <w:rsid w:val="00227768"/>
    <w:rsid w:val="00233007"/>
    <w:rsid w:val="00234B93"/>
    <w:rsid w:val="00242F4B"/>
    <w:rsid w:val="00244946"/>
    <w:rsid w:val="002466A8"/>
    <w:rsid w:val="0024737F"/>
    <w:rsid w:val="00251567"/>
    <w:rsid w:val="00252CA6"/>
    <w:rsid w:val="00256AF9"/>
    <w:rsid w:val="002652C2"/>
    <w:rsid w:val="0027480F"/>
    <w:rsid w:val="00276077"/>
    <w:rsid w:val="00276A97"/>
    <w:rsid w:val="00276D83"/>
    <w:rsid w:val="00277E0B"/>
    <w:rsid w:val="00284BB0"/>
    <w:rsid w:val="0028569C"/>
    <w:rsid w:val="002859F3"/>
    <w:rsid w:val="00290B4D"/>
    <w:rsid w:val="0029382F"/>
    <w:rsid w:val="00296A39"/>
    <w:rsid w:val="002A1F05"/>
    <w:rsid w:val="002A2454"/>
    <w:rsid w:val="002A692F"/>
    <w:rsid w:val="002B13CF"/>
    <w:rsid w:val="002B15B8"/>
    <w:rsid w:val="002B31CA"/>
    <w:rsid w:val="002B3295"/>
    <w:rsid w:val="002C27E2"/>
    <w:rsid w:val="002C60EE"/>
    <w:rsid w:val="002C6995"/>
    <w:rsid w:val="002D1934"/>
    <w:rsid w:val="002D3EE9"/>
    <w:rsid w:val="002D4980"/>
    <w:rsid w:val="002D49AF"/>
    <w:rsid w:val="002D6163"/>
    <w:rsid w:val="002D6208"/>
    <w:rsid w:val="002D722C"/>
    <w:rsid w:val="002E4BF0"/>
    <w:rsid w:val="002F19E2"/>
    <w:rsid w:val="002F2671"/>
    <w:rsid w:val="002F2BD8"/>
    <w:rsid w:val="002F3D1A"/>
    <w:rsid w:val="002F5B41"/>
    <w:rsid w:val="002F5CA0"/>
    <w:rsid w:val="002F6001"/>
    <w:rsid w:val="002F7D9B"/>
    <w:rsid w:val="00301771"/>
    <w:rsid w:val="003038C3"/>
    <w:rsid w:val="00305050"/>
    <w:rsid w:val="00306C69"/>
    <w:rsid w:val="00310FE1"/>
    <w:rsid w:val="00311E8C"/>
    <w:rsid w:val="00312C38"/>
    <w:rsid w:val="0031356C"/>
    <w:rsid w:val="00313619"/>
    <w:rsid w:val="00314965"/>
    <w:rsid w:val="00314B45"/>
    <w:rsid w:val="00316976"/>
    <w:rsid w:val="00321249"/>
    <w:rsid w:val="003213EF"/>
    <w:rsid w:val="00321BA9"/>
    <w:rsid w:val="003274A9"/>
    <w:rsid w:val="003276AE"/>
    <w:rsid w:val="00327A56"/>
    <w:rsid w:val="0034254F"/>
    <w:rsid w:val="003430FC"/>
    <w:rsid w:val="00345C5F"/>
    <w:rsid w:val="00350777"/>
    <w:rsid w:val="0035098A"/>
    <w:rsid w:val="00351C33"/>
    <w:rsid w:val="00351C67"/>
    <w:rsid w:val="00352D51"/>
    <w:rsid w:val="00355C39"/>
    <w:rsid w:val="003563E1"/>
    <w:rsid w:val="003607D7"/>
    <w:rsid w:val="00361FEB"/>
    <w:rsid w:val="00370EE9"/>
    <w:rsid w:val="00373C2B"/>
    <w:rsid w:val="00377147"/>
    <w:rsid w:val="00377A59"/>
    <w:rsid w:val="00380C34"/>
    <w:rsid w:val="00380E9E"/>
    <w:rsid w:val="003812FE"/>
    <w:rsid w:val="00397DB3"/>
    <w:rsid w:val="003A1E3E"/>
    <w:rsid w:val="003A6071"/>
    <w:rsid w:val="003B0A66"/>
    <w:rsid w:val="003B19AB"/>
    <w:rsid w:val="003B3669"/>
    <w:rsid w:val="003B42BF"/>
    <w:rsid w:val="003C3E55"/>
    <w:rsid w:val="003C4A25"/>
    <w:rsid w:val="003C6659"/>
    <w:rsid w:val="003C799D"/>
    <w:rsid w:val="003C7B12"/>
    <w:rsid w:val="003D01BB"/>
    <w:rsid w:val="003D1169"/>
    <w:rsid w:val="003D1699"/>
    <w:rsid w:val="003D16C8"/>
    <w:rsid w:val="003D31B0"/>
    <w:rsid w:val="003D57C3"/>
    <w:rsid w:val="003E1C09"/>
    <w:rsid w:val="003E31B4"/>
    <w:rsid w:val="003E7468"/>
    <w:rsid w:val="003E75F0"/>
    <w:rsid w:val="003F537B"/>
    <w:rsid w:val="003F7A0A"/>
    <w:rsid w:val="00400CC1"/>
    <w:rsid w:val="004028AA"/>
    <w:rsid w:val="00403839"/>
    <w:rsid w:val="0040485D"/>
    <w:rsid w:val="004057E2"/>
    <w:rsid w:val="00406EA6"/>
    <w:rsid w:val="00407E60"/>
    <w:rsid w:val="00407F49"/>
    <w:rsid w:val="0041058F"/>
    <w:rsid w:val="00410D01"/>
    <w:rsid w:val="0041749C"/>
    <w:rsid w:val="00420CD4"/>
    <w:rsid w:val="0042286A"/>
    <w:rsid w:val="004232C1"/>
    <w:rsid w:val="00424CE4"/>
    <w:rsid w:val="004301BA"/>
    <w:rsid w:val="00433B78"/>
    <w:rsid w:val="00437A64"/>
    <w:rsid w:val="004424DC"/>
    <w:rsid w:val="00443872"/>
    <w:rsid w:val="00443B4A"/>
    <w:rsid w:val="00443D71"/>
    <w:rsid w:val="004525E1"/>
    <w:rsid w:val="004546DE"/>
    <w:rsid w:val="00454785"/>
    <w:rsid w:val="0045591E"/>
    <w:rsid w:val="00457DD3"/>
    <w:rsid w:val="004612C9"/>
    <w:rsid w:val="00467BFD"/>
    <w:rsid w:val="00473AA1"/>
    <w:rsid w:val="00476A2F"/>
    <w:rsid w:val="00476BBA"/>
    <w:rsid w:val="00477137"/>
    <w:rsid w:val="00487C92"/>
    <w:rsid w:val="00490504"/>
    <w:rsid w:val="004936AA"/>
    <w:rsid w:val="00493EAA"/>
    <w:rsid w:val="0049620B"/>
    <w:rsid w:val="004A0E74"/>
    <w:rsid w:val="004A4F60"/>
    <w:rsid w:val="004B1E46"/>
    <w:rsid w:val="004C4845"/>
    <w:rsid w:val="004C691C"/>
    <w:rsid w:val="004C733D"/>
    <w:rsid w:val="004D0DEE"/>
    <w:rsid w:val="004D3C49"/>
    <w:rsid w:val="004D458C"/>
    <w:rsid w:val="004D5AE4"/>
    <w:rsid w:val="004D7744"/>
    <w:rsid w:val="004D7AD7"/>
    <w:rsid w:val="004E0A49"/>
    <w:rsid w:val="004E0BCD"/>
    <w:rsid w:val="004E152E"/>
    <w:rsid w:val="004E4953"/>
    <w:rsid w:val="004E4BB2"/>
    <w:rsid w:val="004E4F2E"/>
    <w:rsid w:val="004E56DF"/>
    <w:rsid w:val="004E5F38"/>
    <w:rsid w:val="004F69C9"/>
    <w:rsid w:val="00504578"/>
    <w:rsid w:val="0050512E"/>
    <w:rsid w:val="005053E3"/>
    <w:rsid w:val="00505D49"/>
    <w:rsid w:val="005106D8"/>
    <w:rsid w:val="00510B5C"/>
    <w:rsid w:val="005153BD"/>
    <w:rsid w:val="005153F3"/>
    <w:rsid w:val="0052127B"/>
    <w:rsid w:val="00521ED8"/>
    <w:rsid w:val="00525215"/>
    <w:rsid w:val="00526037"/>
    <w:rsid w:val="00526EFD"/>
    <w:rsid w:val="0052762B"/>
    <w:rsid w:val="005279BC"/>
    <w:rsid w:val="00533738"/>
    <w:rsid w:val="00534E44"/>
    <w:rsid w:val="005405F4"/>
    <w:rsid w:val="005410CC"/>
    <w:rsid w:val="005415A1"/>
    <w:rsid w:val="00542049"/>
    <w:rsid w:val="005423D9"/>
    <w:rsid w:val="00545133"/>
    <w:rsid w:val="005458ED"/>
    <w:rsid w:val="005466D0"/>
    <w:rsid w:val="00546E7B"/>
    <w:rsid w:val="00550FD7"/>
    <w:rsid w:val="005511A2"/>
    <w:rsid w:val="005518C2"/>
    <w:rsid w:val="0056618A"/>
    <w:rsid w:val="005703DC"/>
    <w:rsid w:val="0058237C"/>
    <w:rsid w:val="0059242C"/>
    <w:rsid w:val="00592D60"/>
    <w:rsid w:val="005942FF"/>
    <w:rsid w:val="005948A0"/>
    <w:rsid w:val="0059556B"/>
    <w:rsid w:val="005A0CDC"/>
    <w:rsid w:val="005A302B"/>
    <w:rsid w:val="005A6E3A"/>
    <w:rsid w:val="005B691F"/>
    <w:rsid w:val="005C0A79"/>
    <w:rsid w:val="005C5B56"/>
    <w:rsid w:val="005C67EB"/>
    <w:rsid w:val="005C74D2"/>
    <w:rsid w:val="005D3F29"/>
    <w:rsid w:val="005D4671"/>
    <w:rsid w:val="005D4E28"/>
    <w:rsid w:val="005E1671"/>
    <w:rsid w:val="005E3611"/>
    <w:rsid w:val="005F0D52"/>
    <w:rsid w:val="006011A7"/>
    <w:rsid w:val="006034A4"/>
    <w:rsid w:val="00604E24"/>
    <w:rsid w:val="00610B81"/>
    <w:rsid w:val="00611494"/>
    <w:rsid w:val="00615171"/>
    <w:rsid w:val="006179E0"/>
    <w:rsid w:val="0062288E"/>
    <w:rsid w:val="00624DDF"/>
    <w:rsid w:val="00630292"/>
    <w:rsid w:val="006312F4"/>
    <w:rsid w:val="00642575"/>
    <w:rsid w:val="0064291A"/>
    <w:rsid w:val="00647B5E"/>
    <w:rsid w:val="006510B7"/>
    <w:rsid w:val="00654B08"/>
    <w:rsid w:val="00654FDA"/>
    <w:rsid w:val="006564B5"/>
    <w:rsid w:val="006569D8"/>
    <w:rsid w:val="006628FF"/>
    <w:rsid w:val="00663AA3"/>
    <w:rsid w:val="006653F4"/>
    <w:rsid w:val="00671945"/>
    <w:rsid w:val="00673E9B"/>
    <w:rsid w:val="00676A33"/>
    <w:rsid w:val="006845B1"/>
    <w:rsid w:val="006952B2"/>
    <w:rsid w:val="00697EF3"/>
    <w:rsid w:val="006A3703"/>
    <w:rsid w:val="006A4E4E"/>
    <w:rsid w:val="006B0B43"/>
    <w:rsid w:val="006B17DA"/>
    <w:rsid w:val="006B4AA3"/>
    <w:rsid w:val="006C4149"/>
    <w:rsid w:val="006C5C8F"/>
    <w:rsid w:val="006D169C"/>
    <w:rsid w:val="006D48AE"/>
    <w:rsid w:val="006D559C"/>
    <w:rsid w:val="006E420E"/>
    <w:rsid w:val="006E580B"/>
    <w:rsid w:val="006F1402"/>
    <w:rsid w:val="006F55A8"/>
    <w:rsid w:val="006F757A"/>
    <w:rsid w:val="00701D8A"/>
    <w:rsid w:val="007064C0"/>
    <w:rsid w:val="00707462"/>
    <w:rsid w:val="00710F98"/>
    <w:rsid w:val="00724F52"/>
    <w:rsid w:val="00725B03"/>
    <w:rsid w:val="00730124"/>
    <w:rsid w:val="00730CAF"/>
    <w:rsid w:val="0073195C"/>
    <w:rsid w:val="00735524"/>
    <w:rsid w:val="007374D9"/>
    <w:rsid w:val="00751207"/>
    <w:rsid w:val="00751A45"/>
    <w:rsid w:val="007549F0"/>
    <w:rsid w:val="00763EA7"/>
    <w:rsid w:val="00764081"/>
    <w:rsid w:val="00770B85"/>
    <w:rsid w:val="007827A3"/>
    <w:rsid w:val="00782960"/>
    <w:rsid w:val="0078559C"/>
    <w:rsid w:val="00791AE1"/>
    <w:rsid w:val="0079766C"/>
    <w:rsid w:val="007A1EE0"/>
    <w:rsid w:val="007A37C1"/>
    <w:rsid w:val="007A63BA"/>
    <w:rsid w:val="007B010B"/>
    <w:rsid w:val="007B0F93"/>
    <w:rsid w:val="007B2574"/>
    <w:rsid w:val="007B3555"/>
    <w:rsid w:val="007B40F5"/>
    <w:rsid w:val="007B41F0"/>
    <w:rsid w:val="007B5A87"/>
    <w:rsid w:val="007B6F25"/>
    <w:rsid w:val="007C25B5"/>
    <w:rsid w:val="007C2DE6"/>
    <w:rsid w:val="007C411B"/>
    <w:rsid w:val="007D0141"/>
    <w:rsid w:val="007D3710"/>
    <w:rsid w:val="007D477A"/>
    <w:rsid w:val="007E0058"/>
    <w:rsid w:val="007E315F"/>
    <w:rsid w:val="007E393F"/>
    <w:rsid w:val="007E5D2F"/>
    <w:rsid w:val="007F08D3"/>
    <w:rsid w:val="007F60F5"/>
    <w:rsid w:val="007F6400"/>
    <w:rsid w:val="0080179E"/>
    <w:rsid w:val="0080217F"/>
    <w:rsid w:val="00802742"/>
    <w:rsid w:val="0080490F"/>
    <w:rsid w:val="008065DB"/>
    <w:rsid w:val="008108ED"/>
    <w:rsid w:val="00810D4C"/>
    <w:rsid w:val="0081703D"/>
    <w:rsid w:val="00821D32"/>
    <w:rsid w:val="008308FE"/>
    <w:rsid w:val="00836D0C"/>
    <w:rsid w:val="00842046"/>
    <w:rsid w:val="00845764"/>
    <w:rsid w:val="00845C2E"/>
    <w:rsid w:val="00845F54"/>
    <w:rsid w:val="00847BB2"/>
    <w:rsid w:val="00851DC9"/>
    <w:rsid w:val="00857464"/>
    <w:rsid w:val="0086497D"/>
    <w:rsid w:val="00866FBE"/>
    <w:rsid w:val="008672EC"/>
    <w:rsid w:val="00872B0A"/>
    <w:rsid w:val="00873E23"/>
    <w:rsid w:val="008767FE"/>
    <w:rsid w:val="00882B19"/>
    <w:rsid w:val="00885C9A"/>
    <w:rsid w:val="00886E6B"/>
    <w:rsid w:val="00891B81"/>
    <w:rsid w:val="00892183"/>
    <w:rsid w:val="00892B05"/>
    <w:rsid w:val="00897D2E"/>
    <w:rsid w:val="008A1626"/>
    <w:rsid w:val="008A69A3"/>
    <w:rsid w:val="008A70D6"/>
    <w:rsid w:val="008A7ED5"/>
    <w:rsid w:val="008B013E"/>
    <w:rsid w:val="008B03E0"/>
    <w:rsid w:val="008B0598"/>
    <w:rsid w:val="008B164C"/>
    <w:rsid w:val="008B1AB4"/>
    <w:rsid w:val="008B5B0B"/>
    <w:rsid w:val="008C02C1"/>
    <w:rsid w:val="008C0A46"/>
    <w:rsid w:val="008C44BF"/>
    <w:rsid w:val="008C456A"/>
    <w:rsid w:val="008C58D3"/>
    <w:rsid w:val="008C5BFF"/>
    <w:rsid w:val="008D13BB"/>
    <w:rsid w:val="008D1AF7"/>
    <w:rsid w:val="008D5F25"/>
    <w:rsid w:val="008D62A1"/>
    <w:rsid w:val="008E2ADF"/>
    <w:rsid w:val="008E3AD8"/>
    <w:rsid w:val="008E50AC"/>
    <w:rsid w:val="008E5D18"/>
    <w:rsid w:val="008F1FD6"/>
    <w:rsid w:val="008F5EF0"/>
    <w:rsid w:val="0090177E"/>
    <w:rsid w:val="0090187C"/>
    <w:rsid w:val="00901F89"/>
    <w:rsid w:val="00903306"/>
    <w:rsid w:val="00905351"/>
    <w:rsid w:val="0091086E"/>
    <w:rsid w:val="00911BC4"/>
    <w:rsid w:val="009126AA"/>
    <w:rsid w:val="009133B9"/>
    <w:rsid w:val="00914E09"/>
    <w:rsid w:val="00923C77"/>
    <w:rsid w:val="00925BF3"/>
    <w:rsid w:val="00930A63"/>
    <w:rsid w:val="00932D26"/>
    <w:rsid w:val="0093345F"/>
    <w:rsid w:val="00934B25"/>
    <w:rsid w:val="00941F75"/>
    <w:rsid w:val="00947533"/>
    <w:rsid w:val="00951ED4"/>
    <w:rsid w:val="00953F0A"/>
    <w:rsid w:val="00955BA7"/>
    <w:rsid w:val="00960999"/>
    <w:rsid w:val="00973B9A"/>
    <w:rsid w:val="009758EC"/>
    <w:rsid w:val="00986C2F"/>
    <w:rsid w:val="00990AC6"/>
    <w:rsid w:val="00994A85"/>
    <w:rsid w:val="00994B74"/>
    <w:rsid w:val="009A044B"/>
    <w:rsid w:val="009A0BB0"/>
    <w:rsid w:val="009A646E"/>
    <w:rsid w:val="009A6900"/>
    <w:rsid w:val="009B4306"/>
    <w:rsid w:val="009B57B3"/>
    <w:rsid w:val="009B5806"/>
    <w:rsid w:val="009B5D0B"/>
    <w:rsid w:val="009B6B18"/>
    <w:rsid w:val="009B7FFA"/>
    <w:rsid w:val="009C1746"/>
    <w:rsid w:val="009C4D6C"/>
    <w:rsid w:val="009C4DE9"/>
    <w:rsid w:val="009C6E4F"/>
    <w:rsid w:val="009D1704"/>
    <w:rsid w:val="009E1189"/>
    <w:rsid w:val="009E1C5B"/>
    <w:rsid w:val="009E2170"/>
    <w:rsid w:val="009E24A9"/>
    <w:rsid w:val="009E26E1"/>
    <w:rsid w:val="009E67E5"/>
    <w:rsid w:val="009E790E"/>
    <w:rsid w:val="009F4618"/>
    <w:rsid w:val="009F634E"/>
    <w:rsid w:val="009F7CD6"/>
    <w:rsid w:val="00A0250E"/>
    <w:rsid w:val="00A03B14"/>
    <w:rsid w:val="00A05E68"/>
    <w:rsid w:val="00A10E85"/>
    <w:rsid w:val="00A111DE"/>
    <w:rsid w:val="00A11C3D"/>
    <w:rsid w:val="00A15318"/>
    <w:rsid w:val="00A25496"/>
    <w:rsid w:val="00A314A4"/>
    <w:rsid w:val="00A329AC"/>
    <w:rsid w:val="00A366C2"/>
    <w:rsid w:val="00A4364A"/>
    <w:rsid w:val="00A46C7C"/>
    <w:rsid w:val="00A4790A"/>
    <w:rsid w:val="00A53DE1"/>
    <w:rsid w:val="00A54894"/>
    <w:rsid w:val="00A5792D"/>
    <w:rsid w:val="00A61B9F"/>
    <w:rsid w:val="00A639FF"/>
    <w:rsid w:val="00A67190"/>
    <w:rsid w:val="00A67809"/>
    <w:rsid w:val="00A7005E"/>
    <w:rsid w:val="00A70E8C"/>
    <w:rsid w:val="00A74A57"/>
    <w:rsid w:val="00A76EEE"/>
    <w:rsid w:val="00A81274"/>
    <w:rsid w:val="00A8252B"/>
    <w:rsid w:val="00A843E1"/>
    <w:rsid w:val="00A85EC3"/>
    <w:rsid w:val="00A935A1"/>
    <w:rsid w:val="00A94283"/>
    <w:rsid w:val="00A94869"/>
    <w:rsid w:val="00A94BFB"/>
    <w:rsid w:val="00A9770C"/>
    <w:rsid w:val="00AA1E61"/>
    <w:rsid w:val="00AB1D06"/>
    <w:rsid w:val="00AB3097"/>
    <w:rsid w:val="00AB407A"/>
    <w:rsid w:val="00AB5316"/>
    <w:rsid w:val="00AC0323"/>
    <w:rsid w:val="00AC10B3"/>
    <w:rsid w:val="00AC53B3"/>
    <w:rsid w:val="00AC5990"/>
    <w:rsid w:val="00AD3A37"/>
    <w:rsid w:val="00AD5206"/>
    <w:rsid w:val="00AE2A0E"/>
    <w:rsid w:val="00AE381B"/>
    <w:rsid w:val="00AE391C"/>
    <w:rsid w:val="00AE4475"/>
    <w:rsid w:val="00AE53A2"/>
    <w:rsid w:val="00AE6884"/>
    <w:rsid w:val="00AF4B01"/>
    <w:rsid w:val="00AF5BBF"/>
    <w:rsid w:val="00AF6C54"/>
    <w:rsid w:val="00B0020D"/>
    <w:rsid w:val="00B03B5F"/>
    <w:rsid w:val="00B075CA"/>
    <w:rsid w:val="00B07CA9"/>
    <w:rsid w:val="00B10151"/>
    <w:rsid w:val="00B137D4"/>
    <w:rsid w:val="00B1387E"/>
    <w:rsid w:val="00B141B6"/>
    <w:rsid w:val="00B15E23"/>
    <w:rsid w:val="00B161D5"/>
    <w:rsid w:val="00B168C9"/>
    <w:rsid w:val="00B20F3E"/>
    <w:rsid w:val="00B220B5"/>
    <w:rsid w:val="00B23857"/>
    <w:rsid w:val="00B23AC5"/>
    <w:rsid w:val="00B24E9F"/>
    <w:rsid w:val="00B257E4"/>
    <w:rsid w:val="00B258F5"/>
    <w:rsid w:val="00B26BB5"/>
    <w:rsid w:val="00B33BE2"/>
    <w:rsid w:val="00B3647A"/>
    <w:rsid w:val="00B41889"/>
    <w:rsid w:val="00B43702"/>
    <w:rsid w:val="00B4540E"/>
    <w:rsid w:val="00B45CCE"/>
    <w:rsid w:val="00B47801"/>
    <w:rsid w:val="00B51ED8"/>
    <w:rsid w:val="00B55ED1"/>
    <w:rsid w:val="00B56E8F"/>
    <w:rsid w:val="00B57A4C"/>
    <w:rsid w:val="00B601DB"/>
    <w:rsid w:val="00B61F3E"/>
    <w:rsid w:val="00B62B21"/>
    <w:rsid w:val="00B80FCA"/>
    <w:rsid w:val="00B8604B"/>
    <w:rsid w:val="00B86CC9"/>
    <w:rsid w:val="00B93158"/>
    <w:rsid w:val="00B951CD"/>
    <w:rsid w:val="00B96C1D"/>
    <w:rsid w:val="00B96E66"/>
    <w:rsid w:val="00B974F5"/>
    <w:rsid w:val="00B979A3"/>
    <w:rsid w:val="00BA02EB"/>
    <w:rsid w:val="00BA1757"/>
    <w:rsid w:val="00BA2DB7"/>
    <w:rsid w:val="00BA2FB7"/>
    <w:rsid w:val="00BA48B7"/>
    <w:rsid w:val="00BA531B"/>
    <w:rsid w:val="00BA5B1E"/>
    <w:rsid w:val="00BA6CF3"/>
    <w:rsid w:val="00BB0EE7"/>
    <w:rsid w:val="00BB604F"/>
    <w:rsid w:val="00BB73CE"/>
    <w:rsid w:val="00BC1B83"/>
    <w:rsid w:val="00BC3F63"/>
    <w:rsid w:val="00BC55BD"/>
    <w:rsid w:val="00BC6428"/>
    <w:rsid w:val="00BD06D8"/>
    <w:rsid w:val="00BD0BC7"/>
    <w:rsid w:val="00BD64DD"/>
    <w:rsid w:val="00BD7A01"/>
    <w:rsid w:val="00BE5513"/>
    <w:rsid w:val="00BF03AC"/>
    <w:rsid w:val="00BF042A"/>
    <w:rsid w:val="00BF07CA"/>
    <w:rsid w:val="00BF30F7"/>
    <w:rsid w:val="00BF3850"/>
    <w:rsid w:val="00C00BA9"/>
    <w:rsid w:val="00C06125"/>
    <w:rsid w:val="00C07502"/>
    <w:rsid w:val="00C1452B"/>
    <w:rsid w:val="00C1485E"/>
    <w:rsid w:val="00C17904"/>
    <w:rsid w:val="00C17CB7"/>
    <w:rsid w:val="00C22E12"/>
    <w:rsid w:val="00C26164"/>
    <w:rsid w:val="00C33AB6"/>
    <w:rsid w:val="00C33C21"/>
    <w:rsid w:val="00C34029"/>
    <w:rsid w:val="00C34C97"/>
    <w:rsid w:val="00C37490"/>
    <w:rsid w:val="00C42D5D"/>
    <w:rsid w:val="00C45B2B"/>
    <w:rsid w:val="00C46C21"/>
    <w:rsid w:val="00C4749D"/>
    <w:rsid w:val="00C54C96"/>
    <w:rsid w:val="00C64A17"/>
    <w:rsid w:val="00C675CA"/>
    <w:rsid w:val="00C807F2"/>
    <w:rsid w:val="00C8409E"/>
    <w:rsid w:val="00C84D0B"/>
    <w:rsid w:val="00C85B7C"/>
    <w:rsid w:val="00C85DEA"/>
    <w:rsid w:val="00C90A85"/>
    <w:rsid w:val="00C91AAD"/>
    <w:rsid w:val="00C921C6"/>
    <w:rsid w:val="00C93A32"/>
    <w:rsid w:val="00C9421F"/>
    <w:rsid w:val="00CA224D"/>
    <w:rsid w:val="00CA294B"/>
    <w:rsid w:val="00CA2FA4"/>
    <w:rsid w:val="00CA48A7"/>
    <w:rsid w:val="00CA56E6"/>
    <w:rsid w:val="00CA581D"/>
    <w:rsid w:val="00CA74B5"/>
    <w:rsid w:val="00CB3500"/>
    <w:rsid w:val="00CB3CA3"/>
    <w:rsid w:val="00CB46C3"/>
    <w:rsid w:val="00CB68F7"/>
    <w:rsid w:val="00CB6F9C"/>
    <w:rsid w:val="00CC1219"/>
    <w:rsid w:val="00CC2E89"/>
    <w:rsid w:val="00CC5B7B"/>
    <w:rsid w:val="00CC7B60"/>
    <w:rsid w:val="00CD1378"/>
    <w:rsid w:val="00CE4281"/>
    <w:rsid w:val="00CE68BB"/>
    <w:rsid w:val="00CE7405"/>
    <w:rsid w:val="00CF4170"/>
    <w:rsid w:val="00CF4AFD"/>
    <w:rsid w:val="00CF62A1"/>
    <w:rsid w:val="00CF71E9"/>
    <w:rsid w:val="00D00FC7"/>
    <w:rsid w:val="00D0477B"/>
    <w:rsid w:val="00D105FC"/>
    <w:rsid w:val="00D11FA5"/>
    <w:rsid w:val="00D15F77"/>
    <w:rsid w:val="00D16609"/>
    <w:rsid w:val="00D17278"/>
    <w:rsid w:val="00D20B6E"/>
    <w:rsid w:val="00D24EF3"/>
    <w:rsid w:val="00D266E0"/>
    <w:rsid w:val="00D31EE5"/>
    <w:rsid w:val="00D3294F"/>
    <w:rsid w:val="00D34852"/>
    <w:rsid w:val="00D372A5"/>
    <w:rsid w:val="00D42715"/>
    <w:rsid w:val="00D44D9C"/>
    <w:rsid w:val="00D46233"/>
    <w:rsid w:val="00D4702B"/>
    <w:rsid w:val="00D523C1"/>
    <w:rsid w:val="00D57940"/>
    <w:rsid w:val="00D61941"/>
    <w:rsid w:val="00D6199C"/>
    <w:rsid w:val="00D705B1"/>
    <w:rsid w:val="00D74195"/>
    <w:rsid w:val="00D75252"/>
    <w:rsid w:val="00D76DE9"/>
    <w:rsid w:val="00D819F4"/>
    <w:rsid w:val="00D81B46"/>
    <w:rsid w:val="00D8261D"/>
    <w:rsid w:val="00D840D5"/>
    <w:rsid w:val="00D84CBB"/>
    <w:rsid w:val="00D921C9"/>
    <w:rsid w:val="00D939D7"/>
    <w:rsid w:val="00D954EE"/>
    <w:rsid w:val="00D95F5B"/>
    <w:rsid w:val="00D9649B"/>
    <w:rsid w:val="00DA1DF8"/>
    <w:rsid w:val="00DA3C1E"/>
    <w:rsid w:val="00DA5D2C"/>
    <w:rsid w:val="00DB090F"/>
    <w:rsid w:val="00DB3BEF"/>
    <w:rsid w:val="00DB48CC"/>
    <w:rsid w:val="00DB62B1"/>
    <w:rsid w:val="00DB727F"/>
    <w:rsid w:val="00DB7930"/>
    <w:rsid w:val="00DB7CE9"/>
    <w:rsid w:val="00DC2B2E"/>
    <w:rsid w:val="00DC392F"/>
    <w:rsid w:val="00DD1862"/>
    <w:rsid w:val="00DD1BE1"/>
    <w:rsid w:val="00DD49CF"/>
    <w:rsid w:val="00DD56BC"/>
    <w:rsid w:val="00DD74D1"/>
    <w:rsid w:val="00DD7593"/>
    <w:rsid w:val="00DD76AD"/>
    <w:rsid w:val="00DE04A4"/>
    <w:rsid w:val="00DE1F4E"/>
    <w:rsid w:val="00DE315A"/>
    <w:rsid w:val="00DE4E8F"/>
    <w:rsid w:val="00DE65DC"/>
    <w:rsid w:val="00DE6C8E"/>
    <w:rsid w:val="00DF5789"/>
    <w:rsid w:val="00DF5992"/>
    <w:rsid w:val="00E05177"/>
    <w:rsid w:val="00E072EC"/>
    <w:rsid w:val="00E11F10"/>
    <w:rsid w:val="00E12642"/>
    <w:rsid w:val="00E129F5"/>
    <w:rsid w:val="00E1533B"/>
    <w:rsid w:val="00E169D4"/>
    <w:rsid w:val="00E2161B"/>
    <w:rsid w:val="00E30072"/>
    <w:rsid w:val="00E34402"/>
    <w:rsid w:val="00E36584"/>
    <w:rsid w:val="00E3674E"/>
    <w:rsid w:val="00E37492"/>
    <w:rsid w:val="00E37C2B"/>
    <w:rsid w:val="00E4211C"/>
    <w:rsid w:val="00E43813"/>
    <w:rsid w:val="00E44F78"/>
    <w:rsid w:val="00E476FB"/>
    <w:rsid w:val="00E53DDF"/>
    <w:rsid w:val="00E54B55"/>
    <w:rsid w:val="00E6058A"/>
    <w:rsid w:val="00E60911"/>
    <w:rsid w:val="00E6127C"/>
    <w:rsid w:val="00E617BB"/>
    <w:rsid w:val="00E63C0B"/>
    <w:rsid w:val="00E70347"/>
    <w:rsid w:val="00E94726"/>
    <w:rsid w:val="00EA0751"/>
    <w:rsid w:val="00EA2E22"/>
    <w:rsid w:val="00EA470C"/>
    <w:rsid w:val="00EA664B"/>
    <w:rsid w:val="00EA70A8"/>
    <w:rsid w:val="00EB1367"/>
    <w:rsid w:val="00EB244C"/>
    <w:rsid w:val="00EB3BD1"/>
    <w:rsid w:val="00EB3E97"/>
    <w:rsid w:val="00EC3A8D"/>
    <w:rsid w:val="00EC5ED2"/>
    <w:rsid w:val="00EC682F"/>
    <w:rsid w:val="00EC7B7E"/>
    <w:rsid w:val="00EC7BE7"/>
    <w:rsid w:val="00ED1F02"/>
    <w:rsid w:val="00ED2DB0"/>
    <w:rsid w:val="00ED476F"/>
    <w:rsid w:val="00ED7525"/>
    <w:rsid w:val="00EE06C8"/>
    <w:rsid w:val="00EE4301"/>
    <w:rsid w:val="00EE6C39"/>
    <w:rsid w:val="00EE7964"/>
    <w:rsid w:val="00EF0EAA"/>
    <w:rsid w:val="00EF6B71"/>
    <w:rsid w:val="00F00C00"/>
    <w:rsid w:val="00F02B4B"/>
    <w:rsid w:val="00F04979"/>
    <w:rsid w:val="00F0579A"/>
    <w:rsid w:val="00F06BFD"/>
    <w:rsid w:val="00F14821"/>
    <w:rsid w:val="00F22DCF"/>
    <w:rsid w:val="00F24148"/>
    <w:rsid w:val="00F261A8"/>
    <w:rsid w:val="00F30FB1"/>
    <w:rsid w:val="00F31F53"/>
    <w:rsid w:val="00F32F4E"/>
    <w:rsid w:val="00F35441"/>
    <w:rsid w:val="00F40066"/>
    <w:rsid w:val="00F42A3D"/>
    <w:rsid w:val="00F43555"/>
    <w:rsid w:val="00F44246"/>
    <w:rsid w:val="00F4560E"/>
    <w:rsid w:val="00F560E5"/>
    <w:rsid w:val="00F565E2"/>
    <w:rsid w:val="00F63FD4"/>
    <w:rsid w:val="00F64467"/>
    <w:rsid w:val="00F708AB"/>
    <w:rsid w:val="00F75433"/>
    <w:rsid w:val="00F82453"/>
    <w:rsid w:val="00F8329D"/>
    <w:rsid w:val="00F857F1"/>
    <w:rsid w:val="00F869A6"/>
    <w:rsid w:val="00F90009"/>
    <w:rsid w:val="00F92FBF"/>
    <w:rsid w:val="00F95673"/>
    <w:rsid w:val="00F96FDF"/>
    <w:rsid w:val="00F97652"/>
    <w:rsid w:val="00FA246B"/>
    <w:rsid w:val="00FA2936"/>
    <w:rsid w:val="00FA3294"/>
    <w:rsid w:val="00FA5517"/>
    <w:rsid w:val="00FB12DF"/>
    <w:rsid w:val="00FB18AD"/>
    <w:rsid w:val="00FB51DC"/>
    <w:rsid w:val="00FC18A8"/>
    <w:rsid w:val="00FC1D01"/>
    <w:rsid w:val="00FC1D32"/>
    <w:rsid w:val="00FC33DB"/>
    <w:rsid w:val="00FD3D6C"/>
    <w:rsid w:val="00FD557C"/>
    <w:rsid w:val="00FD604B"/>
    <w:rsid w:val="00FF1406"/>
    <w:rsid w:val="00FF442E"/>
    <w:rsid w:val="00FF677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52A1E1B1"/>
  <w15:docId w15:val="{73945FEC-1BE3-4CF7-8FA3-53F14D758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93158"/>
    <w:pPr>
      <w:spacing w:before="120" w:after="120"/>
    </w:pPr>
    <w:rPr>
      <w:rFonts w:ascii="Arial" w:hAnsi="Arial"/>
      <w:sz w:val="18"/>
    </w:rPr>
  </w:style>
  <w:style w:type="paragraph" w:styleId="Otsikko1">
    <w:name w:val="heading 1"/>
    <w:basedOn w:val="Normaali"/>
    <w:next w:val="Normaali"/>
    <w:link w:val="Otsikko1Char"/>
    <w:uiPriority w:val="9"/>
    <w:qFormat/>
    <w:rsid w:val="00377147"/>
    <w:pPr>
      <w:keepNext/>
      <w:keepLines/>
      <w:spacing w:before="240" w:after="240"/>
      <w:outlineLvl w:val="0"/>
    </w:pPr>
    <w:rPr>
      <w:rFonts w:eastAsiaTheme="majorEastAsia" w:cstheme="majorBidi"/>
      <w:b/>
      <w:bCs/>
      <w:color w:val="00B050"/>
      <w:sz w:val="40"/>
      <w:szCs w:val="28"/>
    </w:rPr>
  </w:style>
  <w:style w:type="paragraph" w:styleId="Otsikko2">
    <w:name w:val="heading 2"/>
    <w:basedOn w:val="Normaali"/>
    <w:next w:val="Normaali"/>
    <w:link w:val="Otsikko2Char"/>
    <w:uiPriority w:val="9"/>
    <w:unhideWhenUsed/>
    <w:qFormat/>
    <w:rsid w:val="00377147"/>
    <w:pPr>
      <w:keepNext/>
      <w:keepLines/>
      <w:outlineLvl w:val="1"/>
    </w:pPr>
    <w:rPr>
      <w:rFonts w:eastAsiaTheme="majorEastAsia" w:cstheme="majorBidi"/>
      <w:b/>
      <w:bCs/>
      <w:color w:val="00B050"/>
      <w:sz w:val="32"/>
      <w:szCs w:val="26"/>
    </w:rPr>
  </w:style>
  <w:style w:type="paragraph" w:styleId="Otsikko3">
    <w:name w:val="heading 3"/>
    <w:basedOn w:val="Normaali"/>
    <w:next w:val="Normaali"/>
    <w:link w:val="Otsikko3Char"/>
    <w:uiPriority w:val="9"/>
    <w:unhideWhenUsed/>
    <w:qFormat/>
    <w:rsid w:val="00284B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377147"/>
    <w:rPr>
      <w:rFonts w:ascii="Arial" w:eastAsiaTheme="majorEastAsia" w:hAnsi="Arial" w:cstheme="majorBidi"/>
      <w:b/>
      <w:bCs/>
      <w:color w:val="00B050"/>
      <w:sz w:val="40"/>
      <w:szCs w:val="28"/>
    </w:rPr>
  </w:style>
  <w:style w:type="character" w:customStyle="1" w:styleId="Otsikko2Char">
    <w:name w:val="Otsikko 2 Char"/>
    <w:basedOn w:val="Kappaleenoletusfontti"/>
    <w:link w:val="Otsikko2"/>
    <w:uiPriority w:val="9"/>
    <w:rsid w:val="00377147"/>
    <w:rPr>
      <w:rFonts w:ascii="Arial" w:eastAsiaTheme="majorEastAsia" w:hAnsi="Arial" w:cstheme="majorBidi"/>
      <w:b/>
      <w:bCs/>
      <w:color w:val="00B050"/>
      <w:sz w:val="32"/>
      <w:szCs w:val="26"/>
    </w:rPr>
  </w:style>
  <w:style w:type="character" w:styleId="Paikkamerkkiteksti">
    <w:name w:val="Placeholder Text"/>
    <w:basedOn w:val="Kappaleenoletusfontti"/>
    <w:uiPriority w:val="99"/>
    <w:semiHidden/>
    <w:rsid w:val="000916E2"/>
    <w:rPr>
      <w:color w:val="808080"/>
    </w:rPr>
  </w:style>
  <w:style w:type="paragraph" w:styleId="Seliteteksti">
    <w:name w:val="Balloon Text"/>
    <w:basedOn w:val="Normaali"/>
    <w:link w:val="SelitetekstiChar"/>
    <w:uiPriority w:val="99"/>
    <w:semiHidden/>
    <w:unhideWhenUsed/>
    <w:rsid w:val="000916E2"/>
    <w:pPr>
      <w:spacing w:before="0"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0916E2"/>
    <w:rPr>
      <w:rFonts w:ascii="Tahoma" w:hAnsi="Tahoma" w:cs="Tahoma"/>
      <w:sz w:val="16"/>
      <w:szCs w:val="16"/>
    </w:rPr>
  </w:style>
  <w:style w:type="table" w:styleId="TaulukkoRuudukko">
    <w:name w:val="Table Grid"/>
    <w:basedOn w:val="Normaalitaulukko"/>
    <w:uiPriority w:val="59"/>
    <w:rsid w:val="00091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6D48AE"/>
    <w:pPr>
      <w:tabs>
        <w:tab w:val="center" w:pos="4819"/>
        <w:tab w:val="right" w:pos="9638"/>
      </w:tabs>
      <w:spacing w:before="0" w:after="0" w:line="240" w:lineRule="auto"/>
    </w:pPr>
  </w:style>
  <w:style w:type="character" w:customStyle="1" w:styleId="YltunnisteChar">
    <w:name w:val="Ylätunniste Char"/>
    <w:basedOn w:val="Kappaleenoletusfontti"/>
    <w:link w:val="Yltunniste"/>
    <w:uiPriority w:val="99"/>
    <w:rsid w:val="006D48AE"/>
    <w:rPr>
      <w:rFonts w:ascii="Arial" w:hAnsi="Arial"/>
    </w:rPr>
  </w:style>
  <w:style w:type="paragraph" w:styleId="Alatunniste">
    <w:name w:val="footer"/>
    <w:basedOn w:val="Normaali"/>
    <w:link w:val="AlatunnisteChar"/>
    <w:uiPriority w:val="99"/>
    <w:unhideWhenUsed/>
    <w:rsid w:val="006D48AE"/>
    <w:pPr>
      <w:tabs>
        <w:tab w:val="center" w:pos="4819"/>
        <w:tab w:val="right" w:pos="9638"/>
      </w:tabs>
      <w:spacing w:before="0" w:after="0" w:line="240" w:lineRule="auto"/>
    </w:pPr>
  </w:style>
  <w:style w:type="character" w:customStyle="1" w:styleId="AlatunnisteChar">
    <w:name w:val="Alatunniste Char"/>
    <w:basedOn w:val="Kappaleenoletusfontti"/>
    <w:link w:val="Alatunniste"/>
    <w:uiPriority w:val="99"/>
    <w:rsid w:val="006D48AE"/>
    <w:rPr>
      <w:rFonts w:ascii="Arial" w:hAnsi="Arial"/>
    </w:rPr>
  </w:style>
  <w:style w:type="paragraph" w:styleId="Luettelokappale">
    <w:name w:val="List Paragraph"/>
    <w:basedOn w:val="Normaali"/>
    <w:uiPriority w:val="34"/>
    <w:qFormat/>
    <w:rsid w:val="009E26E1"/>
    <w:pPr>
      <w:ind w:left="720"/>
      <w:contextualSpacing/>
    </w:pPr>
  </w:style>
  <w:style w:type="paragraph" w:styleId="NormaaliWWW">
    <w:name w:val="Normal (Web)"/>
    <w:basedOn w:val="Normaali"/>
    <w:uiPriority w:val="99"/>
    <w:semiHidden/>
    <w:unhideWhenUsed/>
    <w:rsid w:val="00A7005E"/>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A7005E"/>
    <w:rPr>
      <w:b/>
      <w:bCs/>
    </w:rPr>
  </w:style>
  <w:style w:type="character" w:customStyle="1" w:styleId="Otsikko3Char">
    <w:name w:val="Otsikko 3 Char"/>
    <w:basedOn w:val="Kappaleenoletusfontti"/>
    <w:link w:val="Otsikko3"/>
    <w:uiPriority w:val="9"/>
    <w:rsid w:val="00284BB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1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XUS~1.666\AppData\Local\Temp\Liittymislomak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5345A4E90614110878F5A6D2DDC083F"/>
        <w:category>
          <w:name w:val="Yleiset"/>
          <w:gallery w:val="placeholder"/>
        </w:category>
        <w:types>
          <w:type w:val="bbPlcHdr"/>
        </w:types>
        <w:behaviors>
          <w:behavior w:val="content"/>
        </w:behaviors>
        <w:guid w:val="{90B0C551-3BCE-4D42-8759-2CD15403E9DD}"/>
      </w:docPartPr>
      <w:docPartBody>
        <w:p w:rsidR="00000000" w:rsidRDefault="002A4D90">
          <w:pPr>
            <w:pStyle w:val="75345A4E90614110878F5A6D2DDC083F"/>
          </w:pPr>
          <w:r w:rsidRPr="00736C43">
            <w:rPr>
              <w:rStyle w:val="Paikkamerkkiteksti"/>
            </w:rPr>
            <w:t>Kirjoita tekstiä napsauttamalla tätä.</w:t>
          </w:r>
        </w:p>
      </w:docPartBody>
    </w:docPart>
    <w:docPart>
      <w:docPartPr>
        <w:name w:val="CC9D7A83AADD44DA924F76D08395FC8F"/>
        <w:category>
          <w:name w:val="Yleiset"/>
          <w:gallery w:val="placeholder"/>
        </w:category>
        <w:types>
          <w:type w:val="bbPlcHdr"/>
        </w:types>
        <w:behaviors>
          <w:behavior w:val="content"/>
        </w:behaviors>
        <w:guid w:val="{096B2E17-A0D8-483E-BFF5-CC7BAC8CBBCF}"/>
      </w:docPartPr>
      <w:docPartBody>
        <w:p w:rsidR="00000000" w:rsidRDefault="00B2576B" w:rsidP="00B2576B">
          <w:pPr>
            <w:pStyle w:val="CC9D7A83AADD44DA924F76D08395FC8F1"/>
          </w:pPr>
          <w:r w:rsidRPr="00736C43">
            <w:rPr>
              <w:rStyle w:val="Paikkamerkkiteksti"/>
            </w:rPr>
            <w:t>Kirjoita tekstiä napsauttamalla tätä.</w:t>
          </w:r>
        </w:p>
      </w:docPartBody>
    </w:docPart>
    <w:docPart>
      <w:docPartPr>
        <w:name w:val="0EC61C810B344E318459E7B979022049"/>
        <w:category>
          <w:name w:val="Yleiset"/>
          <w:gallery w:val="placeholder"/>
        </w:category>
        <w:types>
          <w:type w:val="bbPlcHdr"/>
        </w:types>
        <w:behaviors>
          <w:behavior w:val="content"/>
        </w:behaviors>
        <w:guid w:val="{823A40A7-F6C6-4A90-8BA6-4412D20404A8}"/>
      </w:docPartPr>
      <w:docPartBody>
        <w:p w:rsidR="00000000" w:rsidRDefault="00B2576B" w:rsidP="00B2576B">
          <w:pPr>
            <w:pStyle w:val="0EC61C810B344E318459E7B9790220491"/>
          </w:pPr>
          <w:r w:rsidRPr="00736C43">
            <w:rPr>
              <w:rStyle w:val="Paikkamerkkiteksti"/>
            </w:rPr>
            <w:t>Kirjoita tekstiä napsauttamalla tätä.</w:t>
          </w:r>
        </w:p>
      </w:docPartBody>
    </w:docPart>
    <w:docPart>
      <w:docPartPr>
        <w:name w:val="6FA49D486E8E4510BA2CE4E4E8D4834A"/>
        <w:category>
          <w:name w:val="Yleiset"/>
          <w:gallery w:val="placeholder"/>
        </w:category>
        <w:types>
          <w:type w:val="bbPlcHdr"/>
        </w:types>
        <w:behaviors>
          <w:behavior w:val="content"/>
        </w:behaviors>
        <w:guid w:val="{0D8F22AF-C0A5-42A2-8EA2-A951ABAA859B}"/>
      </w:docPartPr>
      <w:docPartBody>
        <w:p w:rsidR="00000000" w:rsidRDefault="00B2576B" w:rsidP="00B2576B">
          <w:pPr>
            <w:pStyle w:val="6FA49D486E8E4510BA2CE4E4E8D4834A1"/>
          </w:pPr>
          <w:r w:rsidRPr="00736C43">
            <w:rPr>
              <w:rStyle w:val="Paikkamerkkiteksti"/>
            </w:rPr>
            <w:t>Kirjoita tekstiä napsauttamalla tätä.</w:t>
          </w:r>
        </w:p>
      </w:docPartBody>
    </w:docPart>
    <w:docPart>
      <w:docPartPr>
        <w:name w:val="1505A36172DF4307B10DC838C30515A3"/>
        <w:category>
          <w:name w:val="Yleiset"/>
          <w:gallery w:val="placeholder"/>
        </w:category>
        <w:types>
          <w:type w:val="bbPlcHdr"/>
        </w:types>
        <w:behaviors>
          <w:behavior w:val="content"/>
        </w:behaviors>
        <w:guid w:val="{5D711318-C5CE-4EE8-88CB-C313A4ECFFBA}"/>
      </w:docPartPr>
      <w:docPartBody>
        <w:p w:rsidR="00000000" w:rsidRDefault="00B2576B" w:rsidP="00B2576B">
          <w:pPr>
            <w:pStyle w:val="1505A36172DF4307B10DC838C30515A31"/>
          </w:pPr>
          <w:r w:rsidRPr="00736C43">
            <w:rPr>
              <w:rStyle w:val="Paikkamerkkiteksti"/>
            </w:rPr>
            <w:t>Kirjoita tekstiä napsauttamalla tätä.</w:t>
          </w:r>
        </w:p>
      </w:docPartBody>
    </w:docPart>
    <w:docPart>
      <w:docPartPr>
        <w:name w:val="6E709E84E07E4B8B93A117326A86F9DA"/>
        <w:category>
          <w:name w:val="Yleiset"/>
          <w:gallery w:val="placeholder"/>
        </w:category>
        <w:types>
          <w:type w:val="bbPlcHdr"/>
        </w:types>
        <w:behaviors>
          <w:behavior w:val="content"/>
        </w:behaviors>
        <w:guid w:val="{6682F556-83FC-4247-A821-7CD64E21C0E0}"/>
      </w:docPartPr>
      <w:docPartBody>
        <w:p w:rsidR="00000000" w:rsidRDefault="00B2576B" w:rsidP="00B2576B">
          <w:pPr>
            <w:pStyle w:val="6E709E84E07E4B8B93A117326A86F9DA1"/>
          </w:pPr>
          <w:r w:rsidRPr="00736C43">
            <w:rPr>
              <w:rStyle w:val="Paikkamerkkiteksti"/>
            </w:rPr>
            <w:t>Kirjoita tekstiä napsauttamalla tätä.</w:t>
          </w:r>
        </w:p>
      </w:docPartBody>
    </w:docPart>
    <w:docPart>
      <w:docPartPr>
        <w:name w:val="5F39AC38C87144118BA5EB63B3952F3C"/>
        <w:category>
          <w:name w:val="Yleiset"/>
          <w:gallery w:val="placeholder"/>
        </w:category>
        <w:types>
          <w:type w:val="bbPlcHdr"/>
        </w:types>
        <w:behaviors>
          <w:behavior w:val="content"/>
        </w:behaviors>
        <w:guid w:val="{00E364C2-268D-4F19-ABC5-AF8C8891D0C7}"/>
      </w:docPartPr>
      <w:docPartBody>
        <w:p w:rsidR="00000000" w:rsidRDefault="00B2576B" w:rsidP="00B2576B">
          <w:pPr>
            <w:pStyle w:val="5F39AC38C87144118BA5EB63B3952F3C1"/>
          </w:pPr>
          <w:r w:rsidRPr="00736C43">
            <w:rPr>
              <w:rStyle w:val="Paikkamerkkiteksti"/>
            </w:rPr>
            <w:t>Kirjoita tekstiä napsauttamalla tätä.</w:t>
          </w:r>
        </w:p>
      </w:docPartBody>
    </w:docPart>
    <w:docPart>
      <w:docPartPr>
        <w:name w:val="E59BD1104972402E84F340D36656DE3A"/>
        <w:category>
          <w:name w:val="Yleiset"/>
          <w:gallery w:val="placeholder"/>
        </w:category>
        <w:types>
          <w:type w:val="bbPlcHdr"/>
        </w:types>
        <w:behaviors>
          <w:behavior w:val="content"/>
        </w:behaviors>
        <w:guid w:val="{427022F0-87C2-4DBC-9EFC-B915F17F75F3}"/>
      </w:docPartPr>
      <w:docPartBody>
        <w:p w:rsidR="00000000" w:rsidRDefault="00B2576B" w:rsidP="00B2576B">
          <w:pPr>
            <w:pStyle w:val="E59BD1104972402E84F340D36656DE3A1"/>
          </w:pPr>
          <w:r w:rsidRPr="00736C43">
            <w:rPr>
              <w:rStyle w:val="Paikkamerkkiteksti"/>
            </w:rPr>
            <w:t>Kirjoita tekstiä napsauttamalla tätä.</w:t>
          </w:r>
        </w:p>
      </w:docPartBody>
    </w:docPart>
    <w:docPart>
      <w:docPartPr>
        <w:name w:val="B8686AFEA2D84938B138A0690341C514"/>
        <w:category>
          <w:name w:val="Yleiset"/>
          <w:gallery w:val="placeholder"/>
        </w:category>
        <w:types>
          <w:type w:val="bbPlcHdr"/>
        </w:types>
        <w:behaviors>
          <w:behavior w:val="content"/>
        </w:behaviors>
        <w:guid w:val="{909755FD-F0F0-4524-BA31-5EB8F10E5499}"/>
      </w:docPartPr>
      <w:docPartBody>
        <w:p w:rsidR="00000000" w:rsidRDefault="00B2576B" w:rsidP="00B2576B">
          <w:pPr>
            <w:pStyle w:val="B8686AFEA2D84938B138A0690341C514"/>
          </w:pPr>
          <w:r w:rsidRPr="00736C43">
            <w:rPr>
              <w:rStyle w:val="Paikkamerkkiteksti"/>
            </w:rPr>
            <w:t>Kirjoita päivämäärä napsauttamalla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6B"/>
    <w:rsid w:val="002A4D90"/>
    <w:rsid w:val="00B2576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B2576B"/>
    <w:rPr>
      <w:color w:val="808080"/>
    </w:rPr>
  </w:style>
  <w:style w:type="paragraph" w:customStyle="1" w:styleId="75345A4E90614110878F5A6D2DDC083F">
    <w:name w:val="75345A4E90614110878F5A6D2DDC083F"/>
  </w:style>
  <w:style w:type="paragraph" w:customStyle="1" w:styleId="CC9D7A83AADD44DA924F76D08395FC8F">
    <w:name w:val="CC9D7A83AADD44DA924F76D08395FC8F"/>
  </w:style>
  <w:style w:type="paragraph" w:customStyle="1" w:styleId="0EC61C810B344E318459E7B979022049">
    <w:name w:val="0EC61C810B344E318459E7B979022049"/>
  </w:style>
  <w:style w:type="paragraph" w:customStyle="1" w:styleId="6FA49D486E8E4510BA2CE4E4E8D4834A">
    <w:name w:val="6FA49D486E8E4510BA2CE4E4E8D4834A"/>
  </w:style>
  <w:style w:type="paragraph" w:customStyle="1" w:styleId="1505A36172DF4307B10DC838C30515A3">
    <w:name w:val="1505A36172DF4307B10DC838C30515A3"/>
  </w:style>
  <w:style w:type="paragraph" w:customStyle="1" w:styleId="6E709E84E07E4B8B93A117326A86F9DA">
    <w:name w:val="6E709E84E07E4B8B93A117326A86F9DA"/>
  </w:style>
  <w:style w:type="paragraph" w:customStyle="1" w:styleId="5F39AC38C87144118BA5EB63B3952F3C">
    <w:name w:val="5F39AC38C87144118BA5EB63B3952F3C"/>
  </w:style>
  <w:style w:type="paragraph" w:customStyle="1" w:styleId="E59BD1104972402E84F340D36656DE3A">
    <w:name w:val="E59BD1104972402E84F340D36656DE3A"/>
  </w:style>
  <w:style w:type="paragraph" w:customStyle="1" w:styleId="CC9D7A83AADD44DA924F76D08395FC8F1">
    <w:name w:val="CC9D7A83AADD44DA924F76D08395FC8F1"/>
    <w:rsid w:val="00B2576B"/>
    <w:pPr>
      <w:spacing w:before="120" w:after="120" w:line="276" w:lineRule="auto"/>
    </w:pPr>
    <w:rPr>
      <w:rFonts w:ascii="Arial" w:eastAsiaTheme="minorHAnsi" w:hAnsi="Arial"/>
      <w:sz w:val="18"/>
      <w:lang w:eastAsia="en-US"/>
    </w:rPr>
  </w:style>
  <w:style w:type="paragraph" w:customStyle="1" w:styleId="0EC61C810B344E318459E7B9790220491">
    <w:name w:val="0EC61C810B344E318459E7B9790220491"/>
    <w:rsid w:val="00B2576B"/>
    <w:pPr>
      <w:spacing w:before="120" w:after="120" w:line="276" w:lineRule="auto"/>
    </w:pPr>
    <w:rPr>
      <w:rFonts w:ascii="Arial" w:eastAsiaTheme="minorHAnsi" w:hAnsi="Arial"/>
      <w:sz w:val="18"/>
      <w:lang w:eastAsia="en-US"/>
    </w:rPr>
  </w:style>
  <w:style w:type="paragraph" w:customStyle="1" w:styleId="6FA49D486E8E4510BA2CE4E4E8D4834A1">
    <w:name w:val="6FA49D486E8E4510BA2CE4E4E8D4834A1"/>
    <w:rsid w:val="00B2576B"/>
    <w:pPr>
      <w:spacing w:before="120" w:after="120" w:line="276" w:lineRule="auto"/>
    </w:pPr>
    <w:rPr>
      <w:rFonts w:ascii="Arial" w:eastAsiaTheme="minorHAnsi" w:hAnsi="Arial"/>
      <w:sz w:val="18"/>
      <w:lang w:eastAsia="en-US"/>
    </w:rPr>
  </w:style>
  <w:style w:type="paragraph" w:customStyle="1" w:styleId="1505A36172DF4307B10DC838C30515A31">
    <w:name w:val="1505A36172DF4307B10DC838C30515A31"/>
    <w:rsid w:val="00B2576B"/>
    <w:pPr>
      <w:spacing w:before="120" w:after="120" w:line="276" w:lineRule="auto"/>
    </w:pPr>
    <w:rPr>
      <w:rFonts w:ascii="Arial" w:eastAsiaTheme="minorHAnsi" w:hAnsi="Arial"/>
      <w:sz w:val="18"/>
      <w:lang w:eastAsia="en-US"/>
    </w:rPr>
  </w:style>
  <w:style w:type="paragraph" w:customStyle="1" w:styleId="6E709E84E07E4B8B93A117326A86F9DA1">
    <w:name w:val="6E709E84E07E4B8B93A117326A86F9DA1"/>
    <w:rsid w:val="00B2576B"/>
    <w:pPr>
      <w:spacing w:before="120" w:after="120" w:line="276" w:lineRule="auto"/>
    </w:pPr>
    <w:rPr>
      <w:rFonts w:ascii="Arial" w:eastAsiaTheme="minorHAnsi" w:hAnsi="Arial"/>
      <w:sz w:val="18"/>
      <w:lang w:eastAsia="en-US"/>
    </w:rPr>
  </w:style>
  <w:style w:type="paragraph" w:customStyle="1" w:styleId="5F39AC38C87144118BA5EB63B3952F3C1">
    <w:name w:val="5F39AC38C87144118BA5EB63B3952F3C1"/>
    <w:rsid w:val="00B2576B"/>
    <w:pPr>
      <w:spacing w:before="120" w:after="120" w:line="276" w:lineRule="auto"/>
    </w:pPr>
    <w:rPr>
      <w:rFonts w:ascii="Arial" w:eastAsiaTheme="minorHAnsi" w:hAnsi="Arial"/>
      <w:sz w:val="18"/>
      <w:lang w:eastAsia="en-US"/>
    </w:rPr>
  </w:style>
  <w:style w:type="paragraph" w:customStyle="1" w:styleId="E59BD1104972402E84F340D36656DE3A1">
    <w:name w:val="E59BD1104972402E84F340D36656DE3A1"/>
    <w:rsid w:val="00B2576B"/>
    <w:pPr>
      <w:spacing w:before="120" w:after="120" w:line="276" w:lineRule="auto"/>
    </w:pPr>
    <w:rPr>
      <w:rFonts w:ascii="Arial" w:eastAsiaTheme="minorHAnsi" w:hAnsi="Arial"/>
      <w:sz w:val="18"/>
      <w:lang w:eastAsia="en-US"/>
    </w:rPr>
  </w:style>
  <w:style w:type="paragraph" w:customStyle="1" w:styleId="B8686AFEA2D84938B138A0690341C514">
    <w:name w:val="B8686AFEA2D84938B138A0690341C514"/>
    <w:rsid w:val="00B2576B"/>
    <w:pPr>
      <w:spacing w:before="120" w:after="120" w:line="276" w:lineRule="auto"/>
    </w:pPr>
    <w:rPr>
      <w:rFonts w:ascii="Arial" w:eastAsiaTheme="minorHAnsi" w:hAnsi="Arial"/>
      <w:sz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Liittymislomake</Template>
  <TotalTime>1</TotalTime>
  <Pages>1</Pages>
  <Words>192</Words>
  <Characters>1559</Characters>
  <Application>Microsoft Office Word</Application>
  <DocSecurity>0</DocSecurity>
  <Lines>12</Lines>
  <Paragraphs>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Maxxuser</dc:creator>
  <cp:lastModifiedBy>Maxxuser</cp:lastModifiedBy>
  <cp:revision>2</cp:revision>
  <cp:lastPrinted>2018-04-25T15:26:00Z</cp:lastPrinted>
  <dcterms:created xsi:type="dcterms:W3CDTF">2020-02-12T09:30:00Z</dcterms:created>
  <dcterms:modified xsi:type="dcterms:W3CDTF">2020-02-12T09:30:00Z</dcterms:modified>
</cp:coreProperties>
</file>